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F7" w:rsidRDefault="00DE32F7" w:rsidP="00847A5C">
      <w:pPr>
        <w:jc w:val="right"/>
        <w:rPr>
          <w:sz w:val="28"/>
          <w:szCs w:val="28"/>
        </w:rPr>
      </w:pPr>
    </w:p>
    <w:p w:rsidR="00DE32F7" w:rsidRDefault="00DE32F7" w:rsidP="00BE7B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Утверждено</w:t>
      </w:r>
    </w:p>
    <w:p w:rsidR="00DE32F7" w:rsidRPr="00155929" w:rsidRDefault="00DE32F7" w:rsidP="00847A5C">
      <w:pPr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155929">
        <w:rPr>
          <w:sz w:val="28"/>
          <w:szCs w:val="28"/>
        </w:rPr>
        <w:t>аведующим МАДОУ д/с 39 города Тюмени</w:t>
      </w:r>
    </w:p>
    <w:p w:rsidR="00DE32F7" w:rsidRPr="00155929" w:rsidRDefault="00DE32F7" w:rsidP="00847A5C">
      <w:pPr>
        <w:tabs>
          <w:tab w:val="left" w:pos="3405"/>
          <w:tab w:val="right" w:pos="9355"/>
        </w:tabs>
        <w:jc w:val="right"/>
        <w:rPr>
          <w:sz w:val="28"/>
          <w:szCs w:val="28"/>
        </w:rPr>
      </w:pPr>
      <w:r w:rsidRPr="00155929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459" w:tblpY="248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12"/>
        <w:gridCol w:w="2256"/>
        <w:gridCol w:w="2258"/>
      </w:tblGrid>
      <w:tr w:rsidR="00DE32F7" w:rsidRPr="00887A4B" w:rsidTr="00512D3E">
        <w:trPr>
          <w:trHeight w:val="990"/>
        </w:trPr>
        <w:tc>
          <w:tcPr>
            <w:tcW w:w="5612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МЕНЮ</w:t>
            </w:r>
          </w:p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14 июля 2026</w:t>
            </w:r>
            <w:r w:rsidRPr="00887A4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ВЫХОД БЛЮДА </w:t>
            </w:r>
          </w:p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 xml:space="preserve"> </w:t>
            </w:r>
            <w:r w:rsidRPr="00887A4B">
              <w:rPr>
                <w:sz w:val="28"/>
                <w:szCs w:val="28"/>
              </w:rPr>
              <w:t>до 3 лет</w:t>
            </w:r>
          </w:p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гр/ккал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ВЫХОД БЛЮДА</w:t>
            </w:r>
          </w:p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 3 до 7 лет</w:t>
            </w:r>
          </w:p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гр/ккал</w:t>
            </w:r>
          </w:p>
        </w:tc>
      </w:tr>
      <w:tr w:rsidR="00DE32F7" w:rsidRPr="00887A4B" w:rsidTr="00CB707B">
        <w:trPr>
          <w:trHeight w:val="297"/>
        </w:trPr>
        <w:tc>
          <w:tcPr>
            <w:tcW w:w="10126" w:type="dxa"/>
            <w:gridSpan w:val="3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Каша манная жидкая 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150/133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200/170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Каша манная на воде (аллергия)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150/96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200/124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180/88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200/115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Чай с сахаром (аллергия)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tabs>
                <w:tab w:val="left" w:pos="2370"/>
                <w:tab w:val="right" w:pos="4387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180/43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tabs>
                <w:tab w:val="left" w:pos="2370"/>
                <w:tab w:val="right" w:pos="4387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200/51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Бутерброд с маслом 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15/5/70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15/5/70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Хлеб ржаной (аллергия)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20/34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30/51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затяжное(а)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30/107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40/140</w:t>
            </w:r>
          </w:p>
        </w:tc>
      </w:tr>
      <w:tr w:rsidR="00DE32F7" w:rsidRPr="00887A4B" w:rsidTr="00CB707B">
        <w:trPr>
          <w:trHeight w:val="297"/>
        </w:trPr>
        <w:tc>
          <w:tcPr>
            <w:tcW w:w="10126" w:type="dxa"/>
            <w:gridSpan w:val="3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из шиповника </w:t>
            </w:r>
          </w:p>
        </w:tc>
        <w:tc>
          <w:tcPr>
            <w:tcW w:w="2256" w:type="dxa"/>
          </w:tcPr>
          <w:p w:rsidR="00DE32F7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150/70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  <w:r w:rsidRPr="00887A4B">
              <w:rPr>
                <w:sz w:val="28"/>
                <w:szCs w:val="28"/>
              </w:rPr>
              <w:t>/91</w:t>
            </w:r>
          </w:p>
        </w:tc>
      </w:tr>
      <w:tr w:rsidR="00DE32F7" w:rsidRPr="00887A4B" w:rsidTr="00CB707B">
        <w:trPr>
          <w:trHeight w:val="297"/>
        </w:trPr>
        <w:tc>
          <w:tcPr>
            <w:tcW w:w="10126" w:type="dxa"/>
            <w:gridSpan w:val="3"/>
          </w:tcPr>
          <w:p w:rsidR="00DE32F7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Салат из</w:t>
            </w:r>
            <w:r>
              <w:rPr>
                <w:sz w:val="28"/>
                <w:szCs w:val="28"/>
              </w:rPr>
              <w:t xml:space="preserve"> свежих огурцов с маслом </w:t>
            </w:r>
          </w:p>
        </w:tc>
        <w:tc>
          <w:tcPr>
            <w:tcW w:w="2256" w:type="dxa"/>
          </w:tcPr>
          <w:p w:rsidR="00DE32F7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40/34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60/47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143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д</w:t>
            </w:r>
            <w:r w:rsidRPr="00887A4B">
              <w:rPr>
                <w:sz w:val="28"/>
                <w:szCs w:val="28"/>
              </w:rPr>
              <w:t>омашний со сметаной</w:t>
            </w:r>
          </w:p>
        </w:tc>
        <w:tc>
          <w:tcPr>
            <w:tcW w:w="2256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150-10-5/70</w:t>
            </w:r>
          </w:p>
        </w:tc>
        <w:tc>
          <w:tcPr>
            <w:tcW w:w="2258" w:type="dxa"/>
          </w:tcPr>
          <w:p w:rsidR="00DE32F7" w:rsidRPr="00887A4B" w:rsidRDefault="00DE32F7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180-15-5/88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Default="00DE32F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д</w:t>
            </w:r>
            <w:r w:rsidRPr="00887A4B">
              <w:rPr>
                <w:sz w:val="28"/>
                <w:szCs w:val="28"/>
              </w:rPr>
              <w:t>омашний без сметаны (аллергия)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150-10/73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180-10/10</w:t>
            </w:r>
            <w:r>
              <w:rPr>
                <w:sz w:val="28"/>
                <w:szCs w:val="28"/>
              </w:rPr>
              <w:t>3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рубленые из мяса (говядина и свинина) запеченные</w:t>
            </w:r>
          </w:p>
        </w:tc>
        <w:tc>
          <w:tcPr>
            <w:tcW w:w="2256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60/125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80/152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Default="00DE32F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рубленые из мяса (говядина и свинина), запеченные без молока (а)</w:t>
            </w:r>
          </w:p>
        </w:tc>
        <w:tc>
          <w:tcPr>
            <w:tcW w:w="2256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60/121</w:t>
            </w:r>
          </w:p>
        </w:tc>
        <w:tc>
          <w:tcPr>
            <w:tcW w:w="2258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80/149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Каша гречневая вязкая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120/109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150/178</w:t>
            </w:r>
          </w:p>
        </w:tc>
      </w:tr>
      <w:tr w:rsidR="00DE32F7" w:rsidRPr="00887A4B" w:rsidTr="00512D3E">
        <w:trPr>
          <w:trHeight w:val="603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Каша гречневая вязкая с раст.маслом (аллергия)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120/122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150/194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Компот из изюма 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tabs>
                <w:tab w:val="left" w:pos="5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150/52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tabs>
                <w:tab w:val="left" w:pos="5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180/66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Хлеб ржаной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20/34</w:t>
            </w:r>
            <w:r>
              <w:rPr>
                <w:sz w:val="28"/>
                <w:szCs w:val="28"/>
              </w:rPr>
              <w:t>(а)-20/34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30/51</w:t>
            </w:r>
            <w:r>
              <w:rPr>
                <w:sz w:val="28"/>
                <w:szCs w:val="28"/>
              </w:rPr>
              <w:t>(а)-30/51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(а)-20/39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(а)-20/39</w:t>
            </w:r>
          </w:p>
        </w:tc>
      </w:tr>
      <w:tr w:rsidR="00DE32F7" w:rsidRPr="00887A4B" w:rsidTr="00CB707B">
        <w:trPr>
          <w:trHeight w:val="297"/>
        </w:trPr>
        <w:tc>
          <w:tcPr>
            <w:tcW w:w="10126" w:type="dxa"/>
            <w:gridSpan w:val="3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</w:t>
            </w:r>
            <w:r>
              <w:rPr>
                <w:sz w:val="28"/>
                <w:szCs w:val="28"/>
              </w:rPr>
              <w:t>61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200/115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51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Вафля </w:t>
            </w:r>
          </w:p>
        </w:tc>
        <w:tc>
          <w:tcPr>
            <w:tcW w:w="2256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25/80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25/80</w:t>
            </w:r>
          </w:p>
        </w:tc>
      </w:tr>
      <w:tr w:rsidR="00DE32F7" w:rsidRPr="00887A4B" w:rsidTr="00512D3E">
        <w:trPr>
          <w:trHeight w:val="270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256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20/107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50/161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Молоко безлактозное (аллергия)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150/63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200/115</w:t>
            </w:r>
          </w:p>
        </w:tc>
      </w:tr>
      <w:tr w:rsidR="00DE32F7" w:rsidRPr="00887A4B" w:rsidTr="00CB707B">
        <w:trPr>
          <w:trHeight w:val="297"/>
        </w:trPr>
        <w:tc>
          <w:tcPr>
            <w:tcW w:w="10126" w:type="dxa"/>
            <w:gridSpan w:val="3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Сложный гарнир 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120/69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130/85</w:t>
            </w:r>
          </w:p>
        </w:tc>
      </w:tr>
      <w:tr w:rsidR="00DE32F7" w:rsidRPr="00887A4B" w:rsidTr="00512D3E">
        <w:trPr>
          <w:trHeight w:val="308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из курицы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50/101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70/136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из курицы</w:t>
            </w:r>
            <w:r w:rsidRPr="00887A4B">
              <w:rPr>
                <w:sz w:val="28"/>
                <w:szCs w:val="28"/>
              </w:rPr>
              <w:t xml:space="preserve"> без молока (а)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50/101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70/136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Сок (аллергия)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150/93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200/112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180/92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180/92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Хлеб ржаной 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10/17-20/35(а)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20/35-20/35(а)</w:t>
            </w:r>
          </w:p>
        </w:tc>
      </w:tr>
      <w:tr w:rsidR="00DE32F7" w:rsidRPr="00887A4B" w:rsidTr="00512D3E">
        <w:trPr>
          <w:trHeight w:val="297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256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10/19</w:t>
            </w:r>
          </w:p>
        </w:tc>
        <w:tc>
          <w:tcPr>
            <w:tcW w:w="2258" w:type="dxa"/>
          </w:tcPr>
          <w:p w:rsidR="00DE32F7" w:rsidRPr="00887A4B" w:rsidRDefault="00DE32F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10/19</w:t>
            </w:r>
          </w:p>
        </w:tc>
      </w:tr>
      <w:tr w:rsidR="00DE32F7" w:rsidRPr="00887A4B" w:rsidTr="00512D3E">
        <w:trPr>
          <w:trHeight w:val="353"/>
        </w:trPr>
        <w:tc>
          <w:tcPr>
            <w:tcW w:w="5612" w:type="dxa"/>
          </w:tcPr>
          <w:p w:rsidR="00DE32F7" w:rsidRPr="00887A4B" w:rsidRDefault="00DE32F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Стоимость:</w:t>
            </w:r>
          </w:p>
        </w:tc>
        <w:tc>
          <w:tcPr>
            <w:tcW w:w="2256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152,86</w:t>
            </w:r>
          </w:p>
        </w:tc>
        <w:tc>
          <w:tcPr>
            <w:tcW w:w="2258" w:type="dxa"/>
          </w:tcPr>
          <w:p w:rsidR="00DE32F7" w:rsidRDefault="00DE32F7" w:rsidP="00F86BE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152,93</w:t>
            </w:r>
          </w:p>
          <w:p w:rsidR="00DE32F7" w:rsidRPr="00887A4B" w:rsidRDefault="00DE32F7" w:rsidP="00F86BE7">
            <w:pPr>
              <w:rPr>
                <w:sz w:val="28"/>
                <w:szCs w:val="28"/>
              </w:rPr>
            </w:pPr>
          </w:p>
        </w:tc>
      </w:tr>
    </w:tbl>
    <w:p w:rsidR="00DE32F7" w:rsidRDefault="00DE32F7" w:rsidP="002570A0">
      <w:pPr>
        <w:pStyle w:val="Title"/>
        <w:rPr>
          <w:b w:val="0"/>
        </w:rPr>
      </w:pPr>
    </w:p>
    <w:sectPr w:rsidR="00DE32F7" w:rsidSect="00A63FFF">
      <w:pgSz w:w="11906" w:h="16838"/>
      <w:pgMar w:top="3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F7" w:rsidRDefault="00DE32F7" w:rsidP="00760908">
      <w:r>
        <w:separator/>
      </w:r>
    </w:p>
  </w:endnote>
  <w:endnote w:type="continuationSeparator" w:id="0">
    <w:p w:rsidR="00DE32F7" w:rsidRDefault="00DE32F7" w:rsidP="00760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F7" w:rsidRDefault="00DE32F7" w:rsidP="00760908">
      <w:r>
        <w:separator/>
      </w:r>
    </w:p>
  </w:footnote>
  <w:footnote w:type="continuationSeparator" w:id="0">
    <w:p w:rsidR="00DE32F7" w:rsidRDefault="00DE32F7" w:rsidP="007609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13523"/>
    <w:rsid w:val="00014ADC"/>
    <w:rsid w:val="0001772E"/>
    <w:rsid w:val="000232B2"/>
    <w:rsid w:val="00025BE4"/>
    <w:rsid w:val="0002698A"/>
    <w:rsid w:val="0003095A"/>
    <w:rsid w:val="0003192B"/>
    <w:rsid w:val="00035962"/>
    <w:rsid w:val="0005098E"/>
    <w:rsid w:val="00062EA6"/>
    <w:rsid w:val="000644F2"/>
    <w:rsid w:val="00064614"/>
    <w:rsid w:val="00072645"/>
    <w:rsid w:val="000737C7"/>
    <w:rsid w:val="00085F9F"/>
    <w:rsid w:val="000879C7"/>
    <w:rsid w:val="0009443C"/>
    <w:rsid w:val="000A190D"/>
    <w:rsid w:val="000A395D"/>
    <w:rsid w:val="000A68AF"/>
    <w:rsid w:val="000B190E"/>
    <w:rsid w:val="000B24D9"/>
    <w:rsid w:val="000B3A51"/>
    <w:rsid w:val="000B4C9E"/>
    <w:rsid w:val="000B58A0"/>
    <w:rsid w:val="000B7213"/>
    <w:rsid w:val="000B79A8"/>
    <w:rsid w:val="000C11B9"/>
    <w:rsid w:val="000C1A57"/>
    <w:rsid w:val="000C37A8"/>
    <w:rsid w:val="000C4D04"/>
    <w:rsid w:val="000C7473"/>
    <w:rsid w:val="000C7D6C"/>
    <w:rsid w:val="000D3F35"/>
    <w:rsid w:val="000E4923"/>
    <w:rsid w:val="000F126D"/>
    <w:rsid w:val="000F578E"/>
    <w:rsid w:val="000F5EB0"/>
    <w:rsid w:val="000F688A"/>
    <w:rsid w:val="00102456"/>
    <w:rsid w:val="00103BCC"/>
    <w:rsid w:val="001047D6"/>
    <w:rsid w:val="001051CF"/>
    <w:rsid w:val="00106D20"/>
    <w:rsid w:val="0011139A"/>
    <w:rsid w:val="00115C6F"/>
    <w:rsid w:val="00130610"/>
    <w:rsid w:val="00130B60"/>
    <w:rsid w:val="00134CF0"/>
    <w:rsid w:val="001406B6"/>
    <w:rsid w:val="00143F0F"/>
    <w:rsid w:val="00150DCA"/>
    <w:rsid w:val="00155929"/>
    <w:rsid w:val="001665CD"/>
    <w:rsid w:val="001706ED"/>
    <w:rsid w:val="0017175A"/>
    <w:rsid w:val="00181039"/>
    <w:rsid w:val="001859DC"/>
    <w:rsid w:val="001875EE"/>
    <w:rsid w:val="00196E09"/>
    <w:rsid w:val="0019719A"/>
    <w:rsid w:val="001A455A"/>
    <w:rsid w:val="001B3A9F"/>
    <w:rsid w:val="001C19B3"/>
    <w:rsid w:val="001C4189"/>
    <w:rsid w:val="001C6013"/>
    <w:rsid w:val="001C6F66"/>
    <w:rsid w:val="001D078C"/>
    <w:rsid w:val="001E3CFB"/>
    <w:rsid w:val="001E5C9E"/>
    <w:rsid w:val="001F2E2C"/>
    <w:rsid w:val="001F4712"/>
    <w:rsid w:val="001F4A55"/>
    <w:rsid w:val="00205A7F"/>
    <w:rsid w:val="00206D84"/>
    <w:rsid w:val="00211DCE"/>
    <w:rsid w:val="00222D44"/>
    <w:rsid w:val="002317BD"/>
    <w:rsid w:val="00234DF8"/>
    <w:rsid w:val="00241845"/>
    <w:rsid w:val="002473F8"/>
    <w:rsid w:val="0025239C"/>
    <w:rsid w:val="00255016"/>
    <w:rsid w:val="002570A0"/>
    <w:rsid w:val="00264D84"/>
    <w:rsid w:val="00272302"/>
    <w:rsid w:val="00291EDF"/>
    <w:rsid w:val="002951D5"/>
    <w:rsid w:val="002A2066"/>
    <w:rsid w:val="002A222A"/>
    <w:rsid w:val="002B109E"/>
    <w:rsid w:val="002B3F9F"/>
    <w:rsid w:val="002B775A"/>
    <w:rsid w:val="002D4299"/>
    <w:rsid w:val="002D6243"/>
    <w:rsid w:val="002D6C12"/>
    <w:rsid w:val="002E5195"/>
    <w:rsid w:val="002F2AD6"/>
    <w:rsid w:val="002F4042"/>
    <w:rsid w:val="002F4413"/>
    <w:rsid w:val="002F5D4C"/>
    <w:rsid w:val="002F71A0"/>
    <w:rsid w:val="002F73FA"/>
    <w:rsid w:val="0030003F"/>
    <w:rsid w:val="003006D7"/>
    <w:rsid w:val="003023CD"/>
    <w:rsid w:val="00305CCE"/>
    <w:rsid w:val="00315A59"/>
    <w:rsid w:val="00316E3D"/>
    <w:rsid w:val="00317888"/>
    <w:rsid w:val="0032102C"/>
    <w:rsid w:val="00324DE0"/>
    <w:rsid w:val="0033172E"/>
    <w:rsid w:val="00332D10"/>
    <w:rsid w:val="00334B4C"/>
    <w:rsid w:val="00340BD4"/>
    <w:rsid w:val="00345850"/>
    <w:rsid w:val="00350A5F"/>
    <w:rsid w:val="00353972"/>
    <w:rsid w:val="003604DE"/>
    <w:rsid w:val="00361966"/>
    <w:rsid w:val="00380DCE"/>
    <w:rsid w:val="00381E0A"/>
    <w:rsid w:val="00383017"/>
    <w:rsid w:val="00386DCE"/>
    <w:rsid w:val="00390FA0"/>
    <w:rsid w:val="003918DC"/>
    <w:rsid w:val="00392A20"/>
    <w:rsid w:val="00393A51"/>
    <w:rsid w:val="00395A85"/>
    <w:rsid w:val="003A17B8"/>
    <w:rsid w:val="003A5702"/>
    <w:rsid w:val="003B23E7"/>
    <w:rsid w:val="003B371A"/>
    <w:rsid w:val="003C06BB"/>
    <w:rsid w:val="003C2E1B"/>
    <w:rsid w:val="003C5E8F"/>
    <w:rsid w:val="003C6A9F"/>
    <w:rsid w:val="003C7B5F"/>
    <w:rsid w:val="003E0D51"/>
    <w:rsid w:val="003E5721"/>
    <w:rsid w:val="003E761C"/>
    <w:rsid w:val="003F5CD2"/>
    <w:rsid w:val="00403E09"/>
    <w:rsid w:val="00411ABC"/>
    <w:rsid w:val="004234F9"/>
    <w:rsid w:val="00425B50"/>
    <w:rsid w:val="0043075F"/>
    <w:rsid w:val="00432189"/>
    <w:rsid w:val="004334BB"/>
    <w:rsid w:val="00433D82"/>
    <w:rsid w:val="00435AC1"/>
    <w:rsid w:val="00436BBC"/>
    <w:rsid w:val="00447765"/>
    <w:rsid w:val="00447A2E"/>
    <w:rsid w:val="00447FA6"/>
    <w:rsid w:val="0045490E"/>
    <w:rsid w:val="00473DF5"/>
    <w:rsid w:val="004741DD"/>
    <w:rsid w:val="00476DAC"/>
    <w:rsid w:val="00481779"/>
    <w:rsid w:val="00486603"/>
    <w:rsid w:val="004B2FDA"/>
    <w:rsid w:val="004B3DFB"/>
    <w:rsid w:val="004B6D2F"/>
    <w:rsid w:val="004D39FE"/>
    <w:rsid w:val="004D576E"/>
    <w:rsid w:val="004E1B2C"/>
    <w:rsid w:val="004E486C"/>
    <w:rsid w:val="004E4CC4"/>
    <w:rsid w:val="004F13AA"/>
    <w:rsid w:val="004F371F"/>
    <w:rsid w:val="004F4E4C"/>
    <w:rsid w:val="0050023E"/>
    <w:rsid w:val="00503DB7"/>
    <w:rsid w:val="0050571C"/>
    <w:rsid w:val="005076C8"/>
    <w:rsid w:val="00512D3E"/>
    <w:rsid w:val="00526579"/>
    <w:rsid w:val="00531F66"/>
    <w:rsid w:val="00532933"/>
    <w:rsid w:val="00543E43"/>
    <w:rsid w:val="0054486E"/>
    <w:rsid w:val="00552BCD"/>
    <w:rsid w:val="00554FE9"/>
    <w:rsid w:val="00566427"/>
    <w:rsid w:val="00571F61"/>
    <w:rsid w:val="00572C85"/>
    <w:rsid w:val="00573D41"/>
    <w:rsid w:val="0057697F"/>
    <w:rsid w:val="005817AE"/>
    <w:rsid w:val="00581DD9"/>
    <w:rsid w:val="0058386A"/>
    <w:rsid w:val="00584721"/>
    <w:rsid w:val="00597FD0"/>
    <w:rsid w:val="005B21D8"/>
    <w:rsid w:val="005B2283"/>
    <w:rsid w:val="005B7B60"/>
    <w:rsid w:val="005C2018"/>
    <w:rsid w:val="005C553F"/>
    <w:rsid w:val="005C7994"/>
    <w:rsid w:val="005D56DC"/>
    <w:rsid w:val="005E7383"/>
    <w:rsid w:val="0061115D"/>
    <w:rsid w:val="006171D9"/>
    <w:rsid w:val="00621F7B"/>
    <w:rsid w:val="006226F1"/>
    <w:rsid w:val="006254FC"/>
    <w:rsid w:val="00634192"/>
    <w:rsid w:val="00641570"/>
    <w:rsid w:val="0064203E"/>
    <w:rsid w:val="0064277D"/>
    <w:rsid w:val="00644D6B"/>
    <w:rsid w:val="00646D99"/>
    <w:rsid w:val="006479F1"/>
    <w:rsid w:val="00653820"/>
    <w:rsid w:val="00671803"/>
    <w:rsid w:val="00672857"/>
    <w:rsid w:val="006864AE"/>
    <w:rsid w:val="006902FB"/>
    <w:rsid w:val="00693445"/>
    <w:rsid w:val="006A0E17"/>
    <w:rsid w:val="006A7CF1"/>
    <w:rsid w:val="006B0F2F"/>
    <w:rsid w:val="006C06AB"/>
    <w:rsid w:val="006C3BE1"/>
    <w:rsid w:val="006C4BE0"/>
    <w:rsid w:val="006C5B88"/>
    <w:rsid w:val="006D6386"/>
    <w:rsid w:val="006E4579"/>
    <w:rsid w:val="006F3F91"/>
    <w:rsid w:val="00702206"/>
    <w:rsid w:val="007045D8"/>
    <w:rsid w:val="007069B4"/>
    <w:rsid w:val="00706F08"/>
    <w:rsid w:val="0071209C"/>
    <w:rsid w:val="00714E09"/>
    <w:rsid w:val="00720317"/>
    <w:rsid w:val="00720E19"/>
    <w:rsid w:val="0072795B"/>
    <w:rsid w:val="00737B0B"/>
    <w:rsid w:val="00760908"/>
    <w:rsid w:val="007661FD"/>
    <w:rsid w:val="00766FA4"/>
    <w:rsid w:val="00767149"/>
    <w:rsid w:val="00773D6B"/>
    <w:rsid w:val="00776D15"/>
    <w:rsid w:val="00777699"/>
    <w:rsid w:val="007800D4"/>
    <w:rsid w:val="0078257D"/>
    <w:rsid w:val="0078691D"/>
    <w:rsid w:val="00793798"/>
    <w:rsid w:val="0079525A"/>
    <w:rsid w:val="007969B3"/>
    <w:rsid w:val="00796E64"/>
    <w:rsid w:val="007A130A"/>
    <w:rsid w:val="007B3044"/>
    <w:rsid w:val="007B7911"/>
    <w:rsid w:val="007C00E3"/>
    <w:rsid w:val="007C1F23"/>
    <w:rsid w:val="007C5354"/>
    <w:rsid w:val="007D4FE2"/>
    <w:rsid w:val="007D5CB7"/>
    <w:rsid w:val="007E0942"/>
    <w:rsid w:val="007E0F32"/>
    <w:rsid w:val="007F1494"/>
    <w:rsid w:val="007F1DE7"/>
    <w:rsid w:val="007F696E"/>
    <w:rsid w:val="0080353F"/>
    <w:rsid w:val="00813E31"/>
    <w:rsid w:val="008203ED"/>
    <w:rsid w:val="00823578"/>
    <w:rsid w:val="00837C16"/>
    <w:rsid w:val="00847A5C"/>
    <w:rsid w:val="00847D69"/>
    <w:rsid w:val="00850C4B"/>
    <w:rsid w:val="008569EC"/>
    <w:rsid w:val="00863146"/>
    <w:rsid w:val="00867DE4"/>
    <w:rsid w:val="00875934"/>
    <w:rsid w:val="00885016"/>
    <w:rsid w:val="00887A4B"/>
    <w:rsid w:val="00887B63"/>
    <w:rsid w:val="0089196D"/>
    <w:rsid w:val="008941FB"/>
    <w:rsid w:val="0089739B"/>
    <w:rsid w:val="008A71A7"/>
    <w:rsid w:val="008B0ED9"/>
    <w:rsid w:val="008B1BCD"/>
    <w:rsid w:val="008B5D6A"/>
    <w:rsid w:val="008B7E0D"/>
    <w:rsid w:val="008C6BBB"/>
    <w:rsid w:val="008D1186"/>
    <w:rsid w:val="008D3D89"/>
    <w:rsid w:val="008E5E19"/>
    <w:rsid w:val="008E7198"/>
    <w:rsid w:val="008F00A9"/>
    <w:rsid w:val="008F088F"/>
    <w:rsid w:val="0091304F"/>
    <w:rsid w:val="00914FFF"/>
    <w:rsid w:val="00915D4E"/>
    <w:rsid w:val="00916A7A"/>
    <w:rsid w:val="00920807"/>
    <w:rsid w:val="009224C2"/>
    <w:rsid w:val="00926F22"/>
    <w:rsid w:val="009366FD"/>
    <w:rsid w:val="00950596"/>
    <w:rsid w:val="00950D40"/>
    <w:rsid w:val="00954371"/>
    <w:rsid w:val="00970461"/>
    <w:rsid w:val="009759C0"/>
    <w:rsid w:val="009774DB"/>
    <w:rsid w:val="00980F3F"/>
    <w:rsid w:val="00982DC6"/>
    <w:rsid w:val="00984829"/>
    <w:rsid w:val="009850AF"/>
    <w:rsid w:val="009955A5"/>
    <w:rsid w:val="009967C3"/>
    <w:rsid w:val="00996A85"/>
    <w:rsid w:val="00996B2E"/>
    <w:rsid w:val="009B2F35"/>
    <w:rsid w:val="009B689A"/>
    <w:rsid w:val="009C6213"/>
    <w:rsid w:val="009E40CC"/>
    <w:rsid w:val="009F3BE1"/>
    <w:rsid w:val="00A00DB5"/>
    <w:rsid w:val="00A00EDD"/>
    <w:rsid w:val="00A04F6C"/>
    <w:rsid w:val="00A05935"/>
    <w:rsid w:val="00A0747B"/>
    <w:rsid w:val="00A07665"/>
    <w:rsid w:val="00A12AF7"/>
    <w:rsid w:val="00A13CD2"/>
    <w:rsid w:val="00A1616F"/>
    <w:rsid w:val="00A24FB6"/>
    <w:rsid w:val="00A323C0"/>
    <w:rsid w:val="00A37FDC"/>
    <w:rsid w:val="00A44442"/>
    <w:rsid w:val="00A453E7"/>
    <w:rsid w:val="00A46C0C"/>
    <w:rsid w:val="00A503C9"/>
    <w:rsid w:val="00A5118D"/>
    <w:rsid w:val="00A63FFF"/>
    <w:rsid w:val="00A74AAE"/>
    <w:rsid w:val="00A7503E"/>
    <w:rsid w:val="00A83D24"/>
    <w:rsid w:val="00A8768B"/>
    <w:rsid w:val="00A94763"/>
    <w:rsid w:val="00A96F6D"/>
    <w:rsid w:val="00AA08D6"/>
    <w:rsid w:val="00AA1036"/>
    <w:rsid w:val="00AA1635"/>
    <w:rsid w:val="00AA2828"/>
    <w:rsid w:val="00AA3F50"/>
    <w:rsid w:val="00AB0739"/>
    <w:rsid w:val="00AC3721"/>
    <w:rsid w:val="00AC39CC"/>
    <w:rsid w:val="00AD2C4E"/>
    <w:rsid w:val="00AD5BC4"/>
    <w:rsid w:val="00AD7D21"/>
    <w:rsid w:val="00AE44F1"/>
    <w:rsid w:val="00B03C1A"/>
    <w:rsid w:val="00B05B24"/>
    <w:rsid w:val="00B067B1"/>
    <w:rsid w:val="00B11693"/>
    <w:rsid w:val="00B14DAE"/>
    <w:rsid w:val="00B217F4"/>
    <w:rsid w:val="00B26129"/>
    <w:rsid w:val="00B2788F"/>
    <w:rsid w:val="00B35BD3"/>
    <w:rsid w:val="00B3694B"/>
    <w:rsid w:val="00B44C61"/>
    <w:rsid w:val="00B54060"/>
    <w:rsid w:val="00B624D0"/>
    <w:rsid w:val="00B63DCC"/>
    <w:rsid w:val="00B7779C"/>
    <w:rsid w:val="00B9116A"/>
    <w:rsid w:val="00BC020B"/>
    <w:rsid w:val="00BC7BDB"/>
    <w:rsid w:val="00BC7E09"/>
    <w:rsid w:val="00BE3D0D"/>
    <w:rsid w:val="00BE794B"/>
    <w:rsid w:val="00BE7BD6"/>
    <w:rsid w:val="00BF2541"/>
    <w:rsid w:val="00BF3B1B"/>
    <w:rsid w:val="00BF5BC9"/>
    <w:rsid w:val="00BF616C"/>
    <w:rsid w:val="00C03716"/>
    <w:rsid w:val="00C03FAF"/>
    <w:rsid w:val="00C13443"/>
    <w:rsid w:val="00C15C96"/>
    <w:rsid w:val="00C168F6"/>
    <w:rsid w:val="00C35D94"/>
    <w:rsid w:val="00C35E33"/>
    <w:rsid w:val="00C42E8C"/>
    <w:rsid w:val="00C44B69"/>
    <w:rsid w:val="00C5036C"/>
    <w:rsid w:val="00C51380"/>
    <w:rsid w:val="00C53C6A"/>
    <w:rsid w:val="00C56C21"/>
    <w:rsid w:val="00C62B52"/>
    <w:rsid w:val="00C77D17"/>
    <w:rsid w:val="00C823B9"/>
    <w:rsid w:val="00C86543"/>
    <w:rsid w:val="00C92F97"/>
    <w:rsid w:val="00CA5D76"/>
    <w:rsid w:val="00CA743F"/>
    <w:rsid w:val="00CB2256"/>
    <w:rsid w:val="00CB707B"/>
    <w:rsid w:val="00CC130E"/>
    <w:rsid w:val="00CC7740"/>
    <w:rsid w:val="00CD3169"/>
    <w:rsid w:val="00CD662B"/>
    <w:rsid w:val="00CE0E13"/>
    <w:rsid w:val="00CE291C"/>
    <w:rsid w:val="00CE3530"/>
    <w:rsid w:val="00CF3EEA"/>
    <w:rsid w:val="00D02722"/>
    <w:rsid w:val="00D169B7"/>
    <w:rsid w:val="00D20E48"/>
    <w:rsid w:val="00D3680C"/>
    <w:rsid w:val="00D51DD5"/>
    <w:rsid w:val="00D60699"/>
    <w:rsid w:val="00D611C0"/>
    <w:rsid w:val="00D64844"/>
    <w:rsid w:val="00D66371"/>
    <w:rsid w:val="00D66510"/>
    <w:rsid w:val="00D7244D"/>
    <w:rsid w:val="00D74CC4"/>
    <w:rsid w:val="00D75B44"/>
    <w:rsid w:val="00D76041"/>
    <w:rsid w:val="00D8571F"/>
    <w:rsid w:val="00D925B2"/>
    <w:rsid w:val="00DA13FF"/>
    <w:rsid w:val="00DA6BBC"/>
    <w:rsid w:val="00DB5D5C"/>
    <w:rsid w:val="00DB62BD"/>
    <w:rsid w:val="00DC192B"/>
    <w:rsid w:val="00DC27AA"/>
    <w:rsid w:val="00DC6746"/>
    <w:rsid w:val="00DC6A5E"/>
    <w:rsid w:val="00DD505B"/>
    <w:rsid w:val="00DE32F7"/>
    <w:rsid w:val="00DE6AC0"/>
    <w:rsid w:val="00DF1C97"/>
    <w:rsid w:val="00DF2787"/>
    <w:rsid w:val="00DF2E28"/>
    <w:rsid w:val="00DF717D"/>
    <w:rsid w:val="00E05E6A"/>
    <w:rsid w:val="00E0649F"/>
    <w:rsid w:val="00E07103"/>
    <w:rsid w:val="00E10595"/>
    <w:rsid w:val="00E125C2"/>
    <w:rsid w:val="00E12C87"/>
    <w:rsid w:val="00E37171"/>
    <w:rsid w:val="00E42E2E"/>
    <w:rsid w:val="00E45B80"/>
    <w:rsid w:val="00E477A2"/>
    <w:rsid w:val="00E52C90"/>
    <w:rsid w:val="00E600CC"/>
    <w:rsid w:val="00E60EB3"/>
    <w:rsid w:val="00E65339"/>
    <w:rsid w:val="00E74737"/>
    <w:rsid w:val="00E81BEA"/>
    <w:rsid w:val="00E8715F"/>
    <w:rsid w:val="00E95995"/>
    <w:rsid w:val="00EA0B15"/>
    <w:rsid w:val="00EA6143"/>
    <w:rsid w:val="00EB3E19"/>
    <w:rsid w:val="00EB3FA4"/>
    <w:rsid w:val="00EB6CDF"/>
    <w:rsid w:val="00EC4E6D"/>
    <w:rsid w:val="00ED3A7A"/>
    <w:rsid w:val="00EE13EA"/>
    <w:rsid w:val="00EF1288"/>
    <w:rsid w:val="00EF38EF"/>
    <w:rsid w:val="00EF3B80"/>
    <w:rsid w:val="00EF46EE"/>
    <w:rsid w:val="00F0044E"/>
    <w:rsid w:val="00F06872"/>
    <w:rsid w:val="00F10170"/>
    <w:rsid w:val="00F11D77"/>
    <w:rsid w:val="00F15CC5"/>
    <w:rsid w:val="00F37D56"/>
    <w:rsid w:val="00F42445"/>
    <w:rsid w:val="00F46867"/>
    <w:rsid w:val="00F56C5F"/>
    <w:rsid w:val="00F74D95"/>
    <w:rsid w:val="00F844C2"/>
    <w:rsid w:val="00F86BE7"/>
    <w:rsid w:val="00F9269F"/>
    <w:rsid w:val="00FA3FFA"/>
    <w:rsid w:val="00FA47D5"/>
    <w:rsid w:val="00FB0F0B"/>
    <w:rsid w:val="00FB38C5"/>
    <w:rsid w:val="00FB3F68"/>
    <w:rsid w:val="00FB41FE"/>
    <w:rsid w:val="00FB449B"/>
    <w:rsid w:val="00FC0E20"/>
    <w:rsid w:val="00FD449D"/>
    <w:rsid w:val="00FD4A30"/>
    <w:rsid w:val="00FE3812"/>
    <w:rsid w:val="00FE5965"/>
    <w:rsid w:val="00FF4003"/>
    <w:rsid w:val="00FF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 w:cs="Garamond"/>
      <w:caps/>
      <w:sz w:val="40"/>
      <w:szCs w:val="4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Garamond"/>
      <w:caps/>
      <w:sz w:val="40"/>
      <w:szCs w:val="40"/>
      <w:lang w:val="en-US" w:eastAsia="ru-RU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6864AE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864AE"/>
    <w:rPr>
      <w:rFonts w:ascii="Cambria" w:hAnsi="Cambria" w:cs="Cambria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103B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B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6090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090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609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60908"/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7F149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F1494"/>
    <w:rPr>
      <w:rFonts w:ascii="Cambria" w:hAnsi="Cambria" w:cs="Times New Roman"/>
      <w:i/>
      <w:iCs/>
      <w:color w:val="4F81BD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2420</TotalTime>
  <Pages>1</Pages>
  <Words>232</Words>
  <Characters>1323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413</cp:revision>
  <cp:lastPrinted>2026-04-13T11:23:00Z</cp:lastPrinted>
  <dcterms:created xsi:type="dcterms:W3CDTF">2015-02-27T09:53:00Z</dcterms:created>
  <dcterms:modified xsi:type="dcterms:W3CDTF">2026-07-13T08:57:00Z</dcterms:modified>
</cp:coreProperties>
</file>