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45E5" w:rsidRPr="00D239E4" w:rsidRDefault="00F845E5" w:rsidP="0061520F">
      <w:pPr>
        <w:jc w:val="right"/>
        <w:rPr>
          <w:b/>
          <w:sz w:val="28"/>
          <w:szCs w:val="28"/>
        </w:rPr>
      </w:pPr>
      <w:r w:rsidRPr="00D239E4">
        <w:rPr>
          <w:sz w:val="28"/>
          <w:szCs w:val="28"/>
        </w:rPr>
        <w:t>Утверждено</w:t>
      </w:r>
    </w:p>
    <w:p w:rsidR="00F845E5" w:rsidRPr="00D239E4" w:rsidRDefault="00F845E5" w:rsidP="0061520F">
      <w:pPr>
        <w:jc w:val="right"/>
        <w:rPr>
          <w:sz w:val="28"/>
          <w:szCs w:val="28"/>
        </w:rPr>
      </w:pPr>
      <w:r>
        <w:rPr>
          <w:sz w:val="28"/>
          <w:szCs w:val="28"/>
        </w:rPr>
        <w:t>з</w:t>
      </w:r>
      <w:r w:rsidRPr="00D239E4">
        <w:rPr>
          <w:sz w:val="28"/>
          <w:szCs w:val="28"/>
        </w:rPr>
        <w:t>аведующим МАДОУ д/с 39 города Тюмени</w:t>
      </w:r>
    </w:p>
    <w:p w:rsidR="00F845E5" w:rsidRPr="00D239E4" w:rsidRDefault="00F845E5" w:rsidP="0061520F">
      <w:pPr>
        <w:jc w:val="right"/>
        <w:rPr>
          <w:sz w:val="28"/>
          <w:szCs w:val="28"/>
        </w:rPr>
      </w:pPr>
      <w:r w:rsidRPr="00D239E4">
        <w:rPr>
          <w:sz w:val="28"/>
          <w:szCs w:val="28"/>
        </w:rPr>
        <w:t>Л.В. Кравцовой</w:t>
      </w:r>
    </w:p>
    <w:p w:rsidR="00F845E5" w:rsidRDefault="00F845E5" w:rsidP="001C19B3">
      <w:pPr>
        <w:jc w:val="right"/>
      </w:pPr>
    </w:p>
    <w:tbl>
      <w:tblPr>
        <w:tblpPr w:leftFromText="180" w:rightFromText="180" w:vertAnchor="text" w:horzAnchor="margin" w:tblpY="248"/>
        <w:tblW w:w="95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11"/>
        <w:gridCol w:w="2292"/>
        <w:gridCol w:w="2411"/>
      </w:tblGrid>
      <w:tr w:rsidR="00F845E5" w:rsidRPr="005833A4" w:rsidTr="001864C3">
        <w:trPr>
          <w:trHeight w:val="1426"/>
        </w:trPr>
        <w:tc>
          <w:tcPr>
            <w:tcW w:w="4811" w:type="dxa"/>
          </w:tcPr>
          <w:p w:rsidR="00F845E5" w:rsidRPr="005833A4" w:rsidRDefault="00F845E5" w:rsidP="009B4BC9">
            <w:pPr>
              <w:jc w:val="center"/>
              <w:rPr>
                <w:sz w:val="28"/>
                <w:szCs w:val="28"/>
              </w:rPr>
            </w:pPr>
            <w:r w:rsidRPr="005833A4">
              <w:rPr>
                <w:sz w:val="28"/>
                <w:szCs w:val="28"/>
              </w:rPr>
              <w:t>МЕНЮ</w:t>
            </w:r>
          </w:p>
          <w:p w:rsidR="00F845E5" w:rsidRPr="005833A4" w:rsidRDefault="00F845E5" w:rsidP="009B4BC9">
            <w:pPr>
              <w:jc w:val="center"/>
              <w:rPr>
                <w:sz w:val="28"/>
                <w:szCs w:val="28"/>
              </w:rPr>
            </w:pPr>
            <w:r w:rsidRPr="005833A4"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а 13 июля 2026</w:t>
            </w:r>
            <w:r w:rsidRPr="005833A4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292" w:type="dxa"/>
          </w:tcPr>
          <w:p w:rsidR="00F845E5" w:rsidRPr="005833A4" w:rsidRDefault="00F845E5" w:rsidP="009B4BC9">
            <w:pPr>
              <w:jc w:val="center"/>
              <w:rPr>
                <w:sz w:val="28"/>
                <w:szCs w:val="28"/>
              </w:rPr>
            </w:pPr>
            <w:r w:rsidRPr="005833A4">
              <w:rPr>
                <w:sz w:val="28"/>
                <w:szCs w:val="28"/>
              </w:rPr>
              <w:t xml:space="preserve">ВЫХОД БЛЮДА </w:t>
            </w:r>
          </w:p>
          <w:p w:rsidR="00F845E5" w:rsidRPr="005833A4" w:rsidRDefault="00F845E5" w:rsidP="009B4BC9">
            <w:pPr>
              <w:jc w:val="center"/>
              <w:rPr>
                <w:sz w:val="28"/>
                <w:szCs w:val="28"/>
              </w:rPr>
            </w:pPr>
            <w:r w:rsidRPr="005833A4">
              <w:rPr>
                <w:sz w:val="28"/>
                <w:szCs w:val="28"/>
              </w:rPr>
              <w:t>с 2до 3 лет</w:t>
            </w:r>
          </w:p>
          <w:p w:rsidR="00F845E5" w:rsidRPr="005833A4" w:rsidRDefault="00F845E5" w:rsidP="009B4BC9">
            <w:pPr>
              <w:jc w:val="center"/>
              <w:rPr>
                <w:sz w:val="28"/>
                <w:szCs w:val="28"/>
              </w:rPr>
            </w:pPr>
            <w:r w:rsidRPr="005833A4">
              <w:rPr>
                <w:sz w:val="28"/>
                <w:szCs w:val="28"/>
              </w:rPr>
              <w:t>гр/ккал</w:t>
            </w:r>
          </w:p>
        </w:tc>
        <w:tc>
          <w:tcPr>
            <w:tcW w:w="2411" w:type="dxa"/>
          </w:tcPr>
          <w:p w:rsidR="00F845E5" w:rsidRPr="005833A4" w:rsidRDefault="00F845E5" w:rsidP="009B4BC9">
            <w:pPr>
              <w:jc w:val="center"/>
              <w:rPr>
                <w:sz w:val="28"/>
                <w:szCs w:val="28"/>
              </w:rPr>
            </w:pPr>
            <w:r w:rsidRPr="005833A4">
              <w:rPr>
                <w:sz w:val="28"/>
                <w:szCs w:val="28"/>
              </w:rPr>
              <w:t>ВЫХОД БЛЮДА</w:t>
            </w:r>
          </w:p>
          <w:p w:rsidR="00F845E5" w:rsidRPr="005833A4" w:rsidRDefault="00F845E5" w:rsidP="009B4BC9">
            <w:pPr>
              <w:jc w:val="center"/>
              <w:rPr>
                <w:sz w:val="28"/>
                <w:szCs w:val="28"/>
              </w:rPr>
            </w:pPr>
            <w:r w:rsidRPr="005833A4">
              <w:rPr>
                <w:sz w:val="28"/>
                <w:szCs w:val="28"/>
              </w:rPr>
              <w:t>с 3 до 7 лет</w:t>
            </w:r>
          </w:p>
          <w:p w:rsidR="00F845E5" w:rsidRPr="005833A4" w:rsidRDefault="00F845E5" w:rsidP="009B4BC9">
            <w:pPr>
              <w:jc w:val="center"/>
              <w:rPr>
                <w:sz w:val="28"/>
                <w:szCs w:val="28"/>
              </w:rPr>
            </w:pPr>
            <w:r w:rsidRPr="005833A4">
              <w:rPr>
                <w:sz w:val="28"/>
                <w:szCs w:val="28"/>
              </w:rPr>
              <w:t>гр/ккал</w:t>
            </w:r>
          </w:p>
        </w:tc>
      </w:tr>
      <w:tr w:rsidR="00F845E5" w:rsidRPr="005833A4" w:rsidTr="001864C3">
        <w:trPr>
          <w:trHeight w:val="83"/>
        </w:trPr>
        <w:tc>
          <w:tcPr>
            <w:tcW w:w="9514" w:type="dxa"/>
            <w:gridSpan w:val="3"/>
          </w:tcPr>
          <w:p w:rsidR="00F845E5" w:rsidRPr="005833A4" w:rsidRDefault="00F845E5" w:rsidP="009B4B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ЗАВТРАК</w:t>
            </w:r>
          </w:p>
        </w:tc>
      </w:tr>
      <w:tr w:rsidR="00F845E5" w:rsidRPr="005833A4" w:rsidTr="001864C3">
        <w:trPr>
          <w:trHeight w:val="83"/>
        </w:trPr>
        <w:tc>
          <w:tcPr>
            <w:tcW w:w="4811" w:type="dxa"/>
          </w:tcPr>
          <w:p w:rsidR="00F845E5" w:rsidRPr="005833A4" w:rsidRDefault="00F845E5" w:rsidP="009B4BC9">
            <w:pPr>
              <w:rPr>
                <w:sz w:val="28"/>
                <w:szCs w:val="28"/>
              </w:rPr>
            </w:pPr>
            <w:r w:rsidRPr="005833A4">
              <w:rPr>
                <w:sz w:val="28"/>
                <w:szCs w:val="28"/>
              </w:rPr>
              <w:t xml:space="preserve">Каша «Геркулесовая» жидкая </w:t>
            </w:r>
          </w:p>
        </w:tc>
        <w:tc>
          <w:tcPr>
            <w:tcW w:w="2292" w:type="dxa"/>
          </w:tcPr>
          <w:p w:rsidR="00F845E5" w:rsidRPr="005833A4" w:rsidRDefault="00F845E5" w:rsidP="009B4BC9">
            <w:pPr>
              <w:jc w:val="center"/>
              <w:rPr>
                <w:sz w:val="28"/>
                <w:szCs w:val="28"/>
              </w:rPr>
            </w:pPr>
            <w:r w:rsidRPr="005833A4">
              <w:rPr>
                <w:sz w:val="28"/>
                <w:szCs w:val="28"/>
              </w:rPr>
              <w:t>150/154</w:t>
            </w:r>
          </w:p>
        </w:tc>
        <w:tc>
          <w:tcPr>
            <w:tcW w:w="2411" w:type="dxa"/>
          </w:tcPr>
          <w:p w:rsidR="00F845E5" w:rsidRPr="005833A4" w:rsidRDefault="00F845E5" w:rsidP="009B4BC9">
            <w:pPr>
              <w:jc w:val="center"/>
              <w:rPr>
                <w:sz w:val="28"/>
                <w:szCs w:val="28"/>
              </w:rPr>
            </w:pPr>
            <w:r w:rsidRPr="005833A4">
              <w:rPr>
                <w:sz w:val="28"/>
                <w:szCs w:val="28"/>
              </w:rPr>
              <w:t>200/196</w:t>
            </w:r>
          </w:p>
        </w:tc>
      </w:tr>
      <w:tr w:rsidR="00F845E5" w:rsidRPr="005833A4" w:rsidTr="001864C3">
        <w:trPr>
          <w:trHeight w:val="347"/>
        </w:trPr>
        <w:tc>
          <w:tcPr>
            <w:tcW w:w="4811" w:type="dxa"/>
          </w:tcPr>
          <w:p w:rsidR="00F845E5" w:rsidRPr="005833A4" w:rsidRDefault="00F845E5" w:rsidP="009B4BC9">
            <w:pPr>
              <w:rPr>
                <w:sz w:val="28"/>
                <w:szCs w:val="28"/>
              </w:rPr>
            </w:pPr>
            <w:r w:rsidRPr="005833A4">
              <w:rPr>
                <w:sz w:val="28"/>
                <w:szCs w:val="28"/>
              </w:rPr>
              <w:t>Каша «Геркулесовая» на воде (а)</w:t>
            </w:r>
          </w:p>
        </w:tc>
        <w:tc>
          <w:tcPr>
            <w:tcW w:w="2292" w:type="dxa"/>
          </w:tcPr>
          <w:p w:rsidR="00F845E5" w:rsidRPr="005833A4" w:rsidRDefault="00F845E5" w:rsidP="009B4BC9">
            <w:pPr>
              <w:jc w:val="center"/>
              <w:rPr>
                <w:sz w:val="28"/>
                <w:szCs w:val="28"/>
              </w:rPr>
            </w:pPr>
            <w:r w:rsidRPr="005833A4">
              <w:rPr>
                <w:sz w:val="28"/>
                <w:szCs w:val="28"/>
              </w:rPr>
              <w:t>150/128</w:t>
            </w:r>
          </w:p>
        </w:tc>
        <w:tc>
          <w:tcPr>
            <w:tcW w:w="2411" w:type="dxa"/>
          </w:tcPr>
          <w:p w:rsidR="00F845E5" w:rsidRPr="005833A4" w:rsidRDefault="00F845E5" w:rsidP="009B4BC9">
            <w:pPr>
              <w:jc w:val="center"/>
              <w:rPr>
                <w:sz w:val="28"/>
                <w:szCs w:val="28"/>
              </w:rPr>
            </w:pPr>
            <w:r w:rsidRPr="005833A4">
              <w:rPr>
                <w:sz w:val="28"/>
                <w:szCs w:val="28"/>
              </w:rPr>
              <w:t>200/162</w:t>
            </w:r>
          </w:p>
        </w:tc>
      </w:tr>
      <w:tr w:rsidR="00F845E5" w:rsidRPr="005833A4" w:rsidTr="001864C3">
        <w:trPr>
          <w:trHeight w:val="116"/>
        </w:trPr>
        <w:tc>
          <w:tcPr>
            <w:tcW w:w="4811" w:type="dxa"/>
          </w:tcPr>
          <w:p w:rsidR="00F845E5" w:rsidRPr="005833A4" w:rsidRDefault="00F845E5" w:rsidP="009B4BC9">
            <w:pPr>
              <w:rPr>
                <w:sz w:val="28"/>
                <w:szCs w:val="28"/>
              </w:rPr>
            </w:pPr>
            <w:r w:rsidRPr="005833A4">
              <w:rPr>
                <w:sz w:val="28"/>
                <w:szCs w:val="28"/>
              </w:rPr>
              <w:t>Чай с лимоном</w:t>
            </w:r>
          </w:p>
        </w:tc>
        <w:tc>
          <w:tcPr>
            <w:tcW w:w="2292" w:type="dxa"/>
          </w:tcPr>
          <w:p w:rsidR="00F845E5" w:rsidRPr="005833A4" w:rsidRDefault="00F845E5" w:rsidP="009B4BC9">
            <w:pPr>
              <w:jc w:val="center"/>
              <w:rPr>
                <w:sz w:val="28"/>
                <w:szCs w:val="28"/>
              </w:rPr>
            </w:pPr>
            <w:r w:rsidRPr="005833A4">
              <w:rPr>
                <w:sz w:val="28"/>
                <w:szCs w:val="28"/>
              </w:rPr>
              <w:t>180/42</w:t>
            </w:r>
          </w:p>
        </w:tc>
        <w:tc>
          <w:tcPr>
            <w:tcW w:w="2411" w:type="dxa"/>
          </w:tcPr>
          <w:p w:rsidR="00F845E5" w:rsidRPr="005833A4" w:rsidRDefault="00F845E5" w:rsidP="009B4BC9">
            <w:pPr>
              <w:jc w:val="center"/>
              <w:rPr>
                <w:sz w:val="28"/>
                <w:szCs w:val="28"/>
              </w:rPr>
            </w:pPr>
            <w:r w:rsidRPr="005833A4">
              <w:rPr>
                <w:sz w:val="28"/>
                <w:szCs w:val="28"/>
              </w:rPr>
              <w:t>180/42</w:t>
            </w:r>
          </w:p>
        </w:tc>
      </w:tr>
      <w:tr w:rsidR="00F845E5" w:rsidRPr="005833A4" w:rsidTr="001864C3">
        <w:trPr>
          <w:trHeight w:val="223"/>
        </w:trPr>
        <w:tc>
          <w:tcPr>
            <w:tcW w:w="4811" w:type="dxa"/>
          </w:tcPr>
          <w:p w:rsidR="00F845E5" w:rsidRPr="005833A4" w:rsidRDefault="00F845E5" w:rsidP="009B4BC9">
            <w:pPr>
              <w:rPr>
                <w:sz w:val="28"/>
                <w:szCs w:val="28"/>
              </w:rPr>
            </w:pPr>
            <w:r w:rsidRPr="005833A4">
              <w:rPr>
                <w:sz w:val="28"/>
                <w:szCs w:val="28"/>
              </w:rPr>
              <w:t>Бутерброд с маслом</w:t>
            </w:r>
          </w:p>
        </w:tc>
        <w:tc>
          <w:tcPr>
            <w:tcW w:w="2292" w:type="dxa"/>
          </w:tcPr>
          <w:p w:rsidR="00F845E5" w:rsidRPr="005833A4" w:rsidRDefault="00F845E5" w:rsidP="009B4BC9">
            <w:pPr>
              <w:jc w:val="center"/>
              <w:rPr>
                <w:sz w:val="28"/>
                <w:szCs w:val="28"/>
              </w:rPr>
            </w:pPr>
            <w:r w:rsidRPr="005833A4">
              <w:rPr>
                <w:sz w:val="28"/>
                <w:szCs w:val="28"/>
              </w:rPr>
              <w:t>15/5/70</w:t>
            </w:r>
          </w:p>
        </w:tc>
        <w:tc>
          <w:tcPr>
            <w:tcW w:w="2411" w:type="dxa"/>
          </w:tcPr>
          <w:p w:rsidR="00F845E5" w:rsidRPr="005833A4" w:rsidRDefault="00F845E5" w:rsidP="009B4BC9">
            <w:pPr>
              <w:jc w:val="center"/>
              <w:rPr>
                <w:sz w:val="28"/>
                <w:szCs w:val="28"/>
              </w:rPr>
            </w:pPr>
            <w:r w:rsidRPr="005833A4">
              <w:rPr>
                <w:sz w:val="28"/>
                <w:szCs w:val="28"/>
              </w:rPr>
              <w:t>20/10/111</w:t>
            </w:r>
          </w:p>
        </w:tc>
      </w:tr>
      <w:tr w:rsidR="00F845E5" w:rsidRPr="005833A4" w:rsidTr="001864C3">
        <w:trPr>
          <w:trHeight w:val="161"/>
        </w:trPr>
        <w:tc>
          <w:tcPr>
            <w:tcW w:w="4811" w:type="dxa"/>
          </w:tcPr>
          <w:p w:rsidR="00F845E5" w:rsidRPr="005833A4" w:rsidRDefault="00F845E5" w:rsidP="009B4BC9">
            <w:pPr>
              <w:rPr>
                <w:sz w:val="28"/>
                <w:szCs w:val="28"/>
              </w:rPr>
            </w:pPr>
            <w:r w:rsidRPr="005833A4">
              <w:rPr>
                <w:sz w:val="28"/>
                <w:szCs w:val="28"/>
              </w:rPr>
              <w:t>Печенье затяжное (а)</w:t>
            </w:r>
          </w:p>
        </w:tc>
        <w:tc>
          <w:tcPr>
            <w:tcW w:w="2292" w:type="dxa"/>
          </w:tcPr>
          <w:p w:rsidR="00F845E5" w:rsidRPr="005833A4" w:rsidRDefault="00F845E5" w:rsidP="009B4BC9">
            <w:pPr>
              <w:jc w:val="center"/>
              <w:rPr>
                <w:sz w:val="28"/>
                <w:szCs w:val="28"/>
              </w:rPr>
            </w:pPr>
            <w:r w:rsidRPr="005833A4">
              <w:rPr>
                <w:sz w:val="28"/>
                <w:szCs w:val="28"/>
              </w:rPr>
              <w:t>20/111</w:t>
            </w:r>
          </w:p>
        </w:tc>
        <w:tc>
          <w:tcPr>
            <w:tcW w:w="2411" w:type="dxa"/>
          </w:tcPr>
          <w:p w:rsidR="00F845E5" w:rsidRPr="005833A4" w:rsidRDefault="00F845E5" w:rsidP="009B4BC9">
            <w:pPr>
              <w:jc w:val="center"/>
              <w:rPr>
                <w:sz w:val="28"/>
                <w:szCs w:val="28"/>
              </w:rPr>
            </w:pPr>
            <w:r w:rsidRPr="005833A4">
              <w:rPr>
                <w:sz w:val="28"/>
                <w:szCs w:val="28"/>
              </w:rPr>
              <w:t>30/155</w:t>
            </w:r>
          </w:p>
        </w:tc>
      </w:tr>
      <w:tr w:rsidR="00F845E5" w:rsidRPr="005833A4" w:rsidTr="001864C3">
        <w:trPr>
          <w:trHeight w:val="161"/>
        </w:trPr>
        <w:tc>
          <w:tcPr>
            <w:tcW w:w="9514" w:type="dxa"/>
            <w:gridSpan w:val="3"/>
          </w:tcPr>
          <w:p w:rsidR="00F845E5" w:rsidRPr="005833A4" w:rsidRDefault="00F845E5" w:rsidP="009B4B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ЗАВТРАК</w:t>
            </w:r>
          </w:p>
        </w:tc>
      </w:tr>
      <w:tr w:rsidR="00F845E5" w:rsidRPr="005833A4" w:rsidTr="001864C3">
        <w:trPr>
          <w:trHeight w:val="341"/>
        </w:trPr>
        <w:tc>
          <w:tcPr>
            <w:tcW w:w="4811" w:type="dxa"/>
          </w:tcPr>
          <w:p w:rsidR="00F845E5" w:rsidRPr="005833A4" w:rsidRDefault="00F845E5" w:rsidP="009B4B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Напиток из шиповника</w:t>
            </w:r>
          </w:p>
        </w:tc>
        <w:tc>
          <w:tcPr>
            <w:tcW w:w="2292" w:type="dxa"/>
          </w:tcPr>
          <w:p w:rsidR="00F845E5" w:rsidRDefault="00F845E5" w:rsidP="009B4B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Pr="005833A4">
              <w:rPr>
                <w:sz w:val="28"/>
                <w:szCs w:val="28"/>
              </w:rPr>
              <w:t>150/70</w:t>
            </w:r>
          </w:p>
        </w:tc>
        <w:tc>
          <w:tcPr>
            <w:tcW w:w="2411" w:type="dxa"/>
          </w:tcPr>
          <w:p w:rsidR="00F845E5" w:rsidRPr="005833A4" w:rsidRDefault="00F845E5" w:rsidP="009B4B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180</w:t>
            </w:r>
            <w:r w:rsidRPr="005833A4">
              <w:rPr>
                <w:sz w:val="28"/>
                <w:szCs w:val="28"/>
              </w:rPr>
              <w:t>/91</w:t>
            </w:r>
          </w:p>
        </w:tc>
      </w:tr>
      <w:tr w:rsidR="00F845E5" w:rsidRPr="005833A4" w:rsidTr="001864C3">
        <w:trPr>
          <w:trHeight w:val="341"/>
        </w:trPr>
        <w:tc>
          <w:tcPr>
            <w:tcW w:w="9514" w:type="dxa"/>
            <w:gridSpan w:val="3"/>
          </w:tcPr>
          <w:p w:rsidR="00F845E5" w:rsidRDefault="00F845E5" w:rsidP="009B4B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ОБЕД</w:t>
            </w:r>
          </w:p>
        </w:tc>
      </w:tr>
      <w:tr w:rsidR="00F845E5" w:rsidRPr="005833A4" w:rsidTr="001864C3">
        <w:trPr>
          <w:trHeight w:val="151"/>
        </w:trPr>
        <w:tc>
          <w:tcPr>
            <w:tcW w:w="4811" w:type="dxa"/>
          </w:tcPr>
          <w:p w:rsidR="00F845E5" w:rsidRPr="005833A4" w:rsidRDefault="00F845E5" w:rsidP="00561C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Салат из свежих огурцов с маслом </w:t>
            </w:r>
          </w:p>
        </w:tc>
        <w:tc>
          <w:tcPr>
            <w:tcW w:w="2292" w:type="dxa"/>
          </w:tcPr>
          <w:p w:rsidR="00F845E5" w:rsidRDefault="00F845E5" w:rsidP="009B4B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40/34</w:t>
            </w:r>
          </w:p>
        </w:tc>
        <w:tc>
          <w:tcPr>
            <w:tcW w:w="2411" w:type="dxa"/>
          </w:tcPr>
          <w:p w:rsidR="00F845E5" w:rsidRPr="005833A4" w:rsidRDefault="00F845E5" w:rsidP="009B4B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60/47</w:t>
            </w:r>
          </w:p>
        </w:tc>
      </w:tr>
      <w:tr w:rsidR="00F845E5" w:rsidRPr="005833A4" w:rsidTr="001864C3">
        <w:trPr>
          <w:trHeight w:val="275"/>
        </w:trPr>
        <w:tc>
          <w:tcPr>
            <w:tcW w:w="4811" w:type="dxa"/>
          </w:tcPr>
          <w:p w:rsidR="00F845E5" w:rsidRPr="005833A4" w:rsidRDefault="00F845E5" w:rsidP="009B4BC9">
            <w:pPr>
              <w:rPr>
                <w:sz w:val="28"/>
                <w:szCs w:val="28"/>
              </w:rPr>
            </w:pPr>
            <w:r w:rsidRPr="005833A4">
              <w:rPr>
                <w:sz w:val="28"/>
                <w:szCs w:val="28"/>
              </w:rPr>
              <w:t xml:space="preserve">Уха рыбацкая </w:t>
            </w:r>
          </w:p>
        </w:tc>
        <w:tc>
          <w:tcPr>
            <w:tcW w:w="2292" w:type="dxa"/>
          </w:tcPr>
          <w:p w:rsidR="00F845E5" w:rsidRPr="005833A4" w:rsidRDefault="00F845E5" w:rsidP="009B4BC9">
            <w:pPr>
              <w:jc w:val="center"/>
              <w:rPr>
                <w:sz w:val="28"/>
                <w:szCs w:val="28"/>
              </w:rPr>
            </w:pPr>
            <w:r w:rsidRPr="005833A4">
              <w:rPr>
                <w:sz w:val="28"/>
                <w:szCs w:val="28"/>
              </w:rPr>
              <w:t>150/50/119</w:t>
            </w:r>
          </w:p>
        </w:tc>
        <w:tc>
          <w:tcPr>
            <w:tcW w:w="2411" w:type="dxa"/>
          </w:tcPr>
          <w:p w:rsidR="00F845E5" w:rsidRPr="005833A4" w:rsidRDefault="00F845E5" w:rsidP="009B4BC9">
            <w:pPr>
              <w:jc w:val="center"/>
              <w:rPr>
                <w:sz w:val="28"/>
                <w:szCs w:val="28"/>
              </w:rPr>
            </w:pPr>
            <w:r w:rsidRPr="005833A4">
              <w:rPr>
                <w:sz w:val="28"/>
                <w:szCs w:val="28"/>
              </w:rPr>
              <w:t>180/50/136</w:t>
            </w:r>
          </w:p>
        </w:tc>
      </w:tr>
      <w:tr w:rsidR="00F845E5" w:rsidRPr="005833A4" w:rsidTr="001864C3">
        <w:trPr>
          <w:trHeight w:val="213"/>
        </w:trPr>
        <w:tc>
          <w:tcPr>
            <w:tcW w:w="4811" w:type="dxa"/>
          </w:tcPr>
          <w:p w:rsidR="00F845E5" w:rsidRPr="005833A4" w:rsidRDefault="00F845E5" w:rsidP="009B4BC9">
            <w:pPr>
              <w:rPr>
                <w:sz w:val="28"/>
                <w:szCs w:val="28"/>
              </w:rPr>
            </w:pPr>
            <w:r w:rsidRPr="005833A4">
              <w:rPr>
                <w:sz w:val="28"/>
                <w:szCs w:val="28"/>
              </w:rPr>
              <w:t>Уха рыбацкая на раст.масле (а)</w:t>
            </w:r>
          </w:p>
        </w:tc>
        <w:tc>
          <w:tcPr>
            <w:tcW w:w="2292" w:type="dxa"/>
          </w:tcPr>
          <w:p w:rsidR="00F845E5" w:rsidRPr="005833A4" w:rsidRDefault="00F845E5" w:rsidP="009B4BC9">
            <w:pPr>
              <w:jc w:val="center"/>
              <w:rPr>
                <w:sz w:val="28"/>
                <w:szCs w:val="28"/>
              </w:rPr>
            </w:pPr>
            <w:r w:rsidRPr="005833A4">
              <w:rPr>
                <w:sz w:val="28"/>
                <w:szCs w:val="28"/>
              </w:rPr>
              <w:t>150/50/119</w:t>
            </w:r>
          </w:p>
        </w:tc>
        <w:tc>
          <w:tcPr>
            <w:tcW w:w="2411" w:type="dxa"/>
          </w:tcPr>
          <w:p w:rsidR="00F845E5" w:rsidRPr="005833A4" w:rsidRDefault="00F845E5" w:rsidP="009B4BC9">
            <w:pPr>
              <w:jc w:val="center"/>
              <w:rPr>
                <w:sz w:val="28"/>
                <w:szCs w:val="28"/>
              </w:rPr>
            </w:pPr>
            <w:r w:rsidRPr="005833A4">
              <w:rPr>
                <w:sz w:val="28"/>
                <w:szCs w:val="28"/>
              </w:rPr>
              <w:t>180/50/146</w:t>
            </w:r>
          </w:p>
        </w:tc>
      </w:tr>
      <w:tr w:rsidR="00F845E5" w:rsidRPr="005833A4" w:rsidTr="001864C3">
        <w:trPr>
          <w:trHeight w:val="151"/>
        </w:trPr>
        <w:tc>
          <w:tcPr>
            <w:tcW w:w="4811" w:type="dxa"/>
          </w:tcPr>
          <w:p w:rsidR="00F845E5" w:rsidRPr="005833A4" w:rsidRDefault="00F845E5" w:rsidP="009B4BC9">
            <w:pPr>
              <w:rPr>
                <w:sz w:val="28"/>
                <w:szCs w:val="28"/>
              </w:rPr>
            </w:pPr>
            <w:r w:rsidRPr="005833A4">
              <w:rPr>
                <w:sz w:val="28"/>
                <w:szCs w:val="28"/>
              </w:rPr>
              <w:t>Биточки рубленые из птицы</w:t>
            </w:r>
          </w:p>
        </w:tc>
        <w:tc>
          <w:tcPr>
            <w:tcW w:w="2292" w:type="dxa"/>
          </w:tcPr>
          <w:p w:rsidR="00F845E5" w:rsidRPr="005833A4" w:rsidRDefault="00F845E5" w:rsidP="009B4BC9">
            <w:pPr>
              <w:jc w:val="center"/>
              <w:rPr>
                <w:sz w:val="28"/>
                <w:szCs w:val="28"/>
              </w:rPr>
            </w:pPr>
            <w:r w:rsidRPr="005833A4">
              <w:rPr>
                <w:sz w:val="28"/>
                <w:szCs w:val="28"/>
              </w:rPr>
              <w:t>60/126</w:t>
            </w:r>
          </w:p>
        </w:tc>
        <w:tc>
          <w:tcPr>
            <w:tcW w:w="2411" w:type="dxa"/>
          </w:tcPr>
          <w:p w:rsidR="00F845E5" w:rsidRPr="005833A4" w:rsidRDefault="00F845E5" w:rsidP="009B4BC9">
            <w:pPr>
              <w:jc w:val="center"/>
              <w:rPr>
                <w:sz w:val="28"/>
                <w:szCs w:val="28"/>
              </w:rPr>
            </w:pPr>
            <w:r w:rsidRPr="005833A4">
              <w:rPr>
                <w:sz w:val="28"/>
                <w:szCs w:val="28"/>
              </w:rPr>
              <w:t>70/156</w:t>
            </w:r>
          </w:p>
        </w:tc>
      </w:tr>
      <w:tr w:rsidR="00F845E5" w:rsidRPr="005833A4" w:rsidTr="001864C3">
        <w:trPr>
          <w:trHeight w:val="258"/>
        </w:trPr>
        <w:tc>
          <w:tcPr>
            <w:tcW w:w="4811" w:type="dxa"/>
          </w:tcPr>
          <w:p w:rsidR="00F845E5" w:rsidRPr="005833A4" w:rsidRDefault="00F845E5" w:rsidP="009B4BC9">
            <w:pPr>
              <w:rPr>
                <w:sz w:val="28"/>
                <w:szCs w:val="28"/>
              </w:rPr>
            </w:pPr>
            <w:r w:rsidRPr="005833A4">
              <w:rPr>
                <w:sz w:val="28"/>
                <w:szCs w:val="28"/>
              </w:rPr>
              <w:t>Биточки из птицы без молока (а)</w:t>
            </w:r>
          </w:p>
        </w:tc>
        <w:tc>
          <w:tcPr>
            <w:tcW w:w="2292" w:type="dxa"/>
          </w:tcPr>
          <w:p w:rsidR="00F845E5" w:rsidRPr="005833A4" w:rsidRDefault="00F845E5" w:rsidP="009B4BC9">
            <w:pPr>
              <w:jc w:val="center"/>
              <w:rPr>
                <w:sz w:val="28"/>
                <w:szCs w:val="28"/>
              </w:rPr>
            </w:pPr>
            <w:r w:rsidRPr="005833A4">
              <w:rPr>
                <w:sz w:val="28"/>
                <w:szCs w:val="28"/>
              </w:rPr>
              <w:t>60/123</w:t>
            </w:r>
          </w:p>
        </w:tc>
        <w:tc>
          <w:tcPr>
            <w:tcW w:w="2411" w:type="dxa"/>
          </w:tcPr>
          <w:p w:rsidR="00F845E5" w:rsidRPr="005833A4" w:rsidRDefault="00F845E5" w:rsidP="009B4BC9">
            <w:pPr>
              <w:jc w:val="center"/>
              <w:rPr>
                <w:sz w:val="28"/>
                <w:szCs w:val="28"/>
              </w:rPr>
            </w:pPr>
            <w:r w:rsidRPr="005833A4">
              <w:rPr>
                <w:sz w:val="28"/>
                <w:szCs w:val="28"/>
              </w:rPr>
              <w:t>70/154</w:t>
            </w:r>
          </w:p>
        </w:tc>
      </w:tr>
      <w:tr w:rsidR="00F845E5" w:rsidRPr="005833A4" w:rsidTr="001864C3">
        <w:trPr>
          <w:trHeight w:val="196"/>
        </w:trPr>
        <w:tc>
          <w:tcPr>
            <w:tcW w:w="4811" w:type="dxa"/>
          </w:tcPr>
          <w:p w:rsidR="00F845E5" w:rsidRPr="005833A4" w:rsidRDefault="00F845E5" w:rsidP="009B4BC9">
            <w:pPr>
              <w:rPr>
                <w:sz w:val="28"/>
                <w:szCs w:val="28"/>
              </w:rPr>
            </w:pPr>
            <w:r w:rsidRPr="005833A4">
              <w:rPr>
                <w:sz w:val="28"/>
                <w:szCs w:val="28"/>
              </w:rPr>
              <w:t xml:space="preserve">Макароны отварные </w:t>
            </w:r>
            <w:r>
              <w:rPr>
                <w:sz w:val="28"/>
                <w:szCs w:val="28"/>
              </w:rPr>
              <w:t xml:space="preserve">с овощами </w:t>
            </w:r>
          </w:p>
        </w:tc>
        <w:tc>
          <w:tcPr>
            <w:tcW w:w="2292" w:type="dxa"/>
          </w:tcPr>
          <w:p w:rsidR="00F845E5" w:rsidRPr="005833A4" w:rsidRDefault="00F845E5" w:rsidP="009B4BC9">
            <w:pPr>
              <w:jc w:val="center"/>
              <w:rPr>
                <w:sz w:val="28"/>
                <w:szCs w:val="28"/>
              </w:rPr>
            </w:pPr>
            <w:r w:rsidRPr="005833A4">
              <w:rPr>
                <w:sz w:val="28"/>
                <w:szCs w:val="28"/>
              </w:rPr>
              <w:t>120/105</w:t>
            </w:r>
          </w:p>
        </w:tc>
        <w:tc>
          <w:tcPr>
            <w:tcW w:w="2411" w:type="dxa"/>
          </w:tcPr>
          <w:p w:rsidR="00F845E5" w:rsidRPr="005833A4" w:rsidRDefault="00F845E5" w:rsidP="009B4BC9">
            <w:pPr>
              <w:jc w:val="center"/>
              <w:rPr>
                <w:sz w:val="28"/>
                <w:szCs w:val="28"/>
              </w:rPr>
            </w:pPr>
            <w:r w:rsidRPr="005833A4">
              <w:rPr>
                <w:sz w:val="28"/>
                <w:szCs w:val="28"/>
              </w:rPr>
              <w:t>150/147</w:t>
            </w:r>
          </w:p>
        </w:tc>
      </w:tr>
      <w:tr w:rsidR="00F845E5" w:rsidRPr="005833A4" w:rsidTr="001864C3">
        <w:trPr>
          <w:trHeight w:val="134"/>
        </w:trPr>
        <w:tc>
          <w:tcPr>
            <w:tcW w:w="4811" w:type="dxa"/>
          </w:tcPr>
          <w:p w:rsidR="00F845E5" w:rsidRPr="005833A4" w:rsidRDefault="00F845E5" w:rsidP="009B4BC9">
            <w:pPr>
              <w:rPr>
                <w:sz w:val="28"/>
                <w:szCs w:val="28"/>
              </w:rPr>
            </w:pPr>
            <w:r w:rsidRPr="005833A4">
              <w:rPr>
                <w:sz w:val="28"/>
                <w:szCs w:val="28"/>
              </w:rPr>
              <w:t>Макароны отварные на раст.масле (а)</w:t>
            </w:r>
          </w:p>
        </w:tc>
        <w:tc>
          <w:tcPr>
            <w:tcW w:w="2292" w:type="dxa"/>
          </w:tcPr>
          <w:p w:rsidR="00F845E5" w:rsidRPr="005833A4" w:rsidRDefault="00F845E5" w:rsidP="009B4BC9">
            <w:pPr>
              <w:tabs>
                <w:tab w:val="left" w:pos="180"/>
                <w:tab w:val="left" w:pos="240"/>
              </w:tabs>
              <w:jc w:val="center"/>
              <w:rPr>
                <w:sz w:val="28"/>
                <w:szCs w:val="28"/>
              </w:rPr>
            </w:pPr>
            <w:r w:rsidRPr="005833A4">
              <w:rPr>
                <w:sz w:val="28"/>
                <w:szCs w:val="28"/>
              </w:rPr>
              <w:t>120/104</w:t>
            </w:r>
          </w:p>
        </w:tc>
        <w:tc>
          <w:tcPr>
            <w:tcW w:w="2411" w:type="dxa"/>
          </w:tcPr>
          <w:p w:rsidR="00F845E5" w:rsidRPr="005833A4" w:rsidRDefault="00F845E5" w:rsidP="009B4BC9">
            <w:pPr>
              <w:tabs>
                <w:tab w:val="left" w:pos="180"/>
                <w:tab w:val="left" w:pos="240"/>
              </w:tabs>
              <w:jc w:val="center"/>
              <w:rPr>
                <w:sz w:val="28"/>
                <w:szCs w:val="28"/>
              </w:rPr>
            </w:pPr>
            <w:r w:rsidRPr="005833A4">
              <w:rPr>
                <w:sz w:val="28"/>
                <w:szCs w:val="28"/>
              </w:rPr>
              <w:t>150/152</w:t>
            </w:r>
          </w:p>
        </w:tc>
      </w:tr>
      <w:tr w:rsidR="00F845E5" w:rsidRPr="005833A4" w:rsidTr="001864C3">
        <w:trPr>
          <w:trHeight w:val="258"/>
        </w:trPr>
        <w:tc>
          <w:tcPr>
            <w:tcW w:w="4811" w:type="dxa"/>
          </w:tcPr>
          <w:p w:rsidR="00F845E5" w:rsidRPr="005833A4" w:rsidRDefault="00F845E5" w:rsidP="009B4BC9">
            <w:pPr>
              <w:rPr>
                <w:sz w:val="28"/>
                <w:szCs w:val="28"/>
              </w:rPr>
            </w:pPr>
            <w:r w:rsidRPr="005833A4">
              <w:rPr>
                <w:sz w:val="28"/>
                <w:szCs w:val="28"/>
              </w:rPr>
              <w:t>Кисель из свежих ягод</w:t>
            </w:r>
          </w:p>
        </w:tc>
        <w:tc>
          <w:tcPr>
            <w:tcW w:w="2292" w:type="dxa"/>
          </w:tcPr>
          <w:p w:rsidR="00F845E5" w:rsidRPr="005833A4" w:rsidRDefault="00F845E5" w:rsidP="009B4BC9">
            <w:pPr>
              <w:jc w:val="center"/>
              <w:rPr>
                <w:sz w:val="28"/>
                <w:szCs w:val="28"/>
              </w:rPr>
            </w:pPr>
            <w:r w:rsidRPr="005833A4">
              <w:rPr>
                <w:sz w:val="28"/>
                <w:szCs w:val="28"/>
              </w:rPr>
              <w:t>150/56</w:t>
            </w:r>
          </w:p>
        </w:tc>
        <w:tc>
          <w:tcPr>
            <w:tcW w:w="2411" w:type="dxa"/>
          </w:tcPr>
          <w:p w:rsidR="00F845E5" w:rsidRPr="005833A4" w:rsidRDefault="00F845E5" w:rsidP="009B4BC9">
            <w:pPr>
              <w:jc w:val="center"/>
              <w:rPr>
                <w:sz w:val="28"/>
                <w:szCs w:val="28"/>
              </w:rPr>
            </w:pPr>
            <w:r w:rsidRPr="005833A4">
              <w:rPr>
                <w:sz w:val="28"/>
                <w:szCs w:val="28"/>
              </w:rPr>
              <w:t>180/64</w:t>
            </w:r>
          </w:p>
        </w:tc>
      </w:tr>
      <w:tr w:rsidR="00F845E5" w:rsidRPr="005833A4" w:rsidTr="001864C3">
        <w:trPr>
          <w:trHeight w:val="196"/>
        </w:trPr>
        <w:tc>
          <w:tcPr>
            <w:tcW w:w="4811" w:type="dxa"/>
          </w:tcPr>
          <w:p w:rsidR="00F845E5" w:rsidRPr="005833A4" w:rsidRDefault="00F845E5" w:rsidP="009B4BC9">
            <w:pPr>
              <w:rPr>
                <w:sz w:val="28"/>
                <w:szCs w:val="28"/>
              </w:rPr>
            </w:pPr>
            <w:r w:rsidRPr="005833A4">
              <w:rPr>
                <w:sz w:val="28"/>
                <w:szCs w:val="28"/>
              </w:rPr>
              <w:t>Хлеб пшеничный</w:t>
            </w:r>
          </w:p>
        </w:tc>
        <w:tc>
          <w:tcPr>
            <w:tcW w:w="2292" w:type="dxa"/>
          </w:tcPr>
          <w:p w:rsidR="00F845E5" w:rsidRPr="005833A4" w:rsidRDefault="00F845E5" w:rsidP="009B4BC9">
            <w:pPr>
              <w:jc w:val="center"/>
              <w:rPr>
                <w:sz w:val="28"/>
                <w:szCs w:val="28"/>
              </w:rPr>
            </w:pPr>
            <w:r w:rsidRPr="005833A4">
              <w:rPr>
                <w:sz w:val="28"/>
                <w:szCs w:val="28"/>
              </w:rPr>
              <w:t>10/19-10/19(а)</w:t>
            </w:r>
          </w:p>
        </w:tc>
        <w:tc>
          <w:tcPr>
            <w:tcW w:w="2411" w:type="dxa"/>
          </w:tcPr>
          <w:p w:rsidR="00F845E5" w:rsidRPr="005833A4" w:rsidRDefault="00F845E5" w:rsidP="009B4BC9">
            <w:pPr>
              <w:jc w:val="center"/>
              <w:rPr>
                <w:sz w:val="28"/>
                <w:szCs w:val="28"/>
              </w:rPr>
            </w:pPr>
            <w:r w:rsidRPr="005833A4">
              <w:rPr>
                <w:sz w:val="28"/>
                <w:szCs w:val="28"/>
              </w:rPr>
              <w:t>20/39-10/19(а)</w:t>
            </w:r>
          </w:p>
        </w:tc>
      </w:tr>
      <w:tr w:rsidR="00F845E5" w:rsidRPr="005833A4" w:rsidTr="001864C3">
        <w:trPr>
          <w:trHeight w:val="151"/>
        </w:trPr>
        <w:tc>
          <w:tcPr>
            <w:tcW w:w="4811" w:type="dxa"/>
          </w:tcPr>
          <w:p w:rsidR="00F845E5" w:rsidRPr="005833A4" w:rsidRDefault="00F845E5" w:rsidP="009B4BC9">
            <w:pPr>
              <w:rPr>
                <w:sz w:val="28"/>
                <w:szCs w:val="28"/>
              </w:rPr>
            </w:pPr>
            <w:r w:rsidRPr="005833A4">
              <w:rPr>
                <w:sz w:val="28"/>
                <w:szCs w:val="28"/>
              </w:rPr>
              <w:t>Хлеб ржаной</w:t>
            </w:r>
          </w:p>
        </w:tc>
        <w:tc>
          <w:tcPr>
            <w:tcW w:w="2292" w:type="dxa"/>
          </w:tcPr>
          <w:p w:rsidR="00F845E5" w:rsidRPr="005833A4" w:rsidRDefault="00F845E5" w:rsidP="009B4BC9">
            <w:pPr>
              <w:jc w:val="center"/>
              <w:rPr>
                <w:sz w:val="28"/>
                <w:szCs w:val="28"/>
              </w:rPr>
            </w:pPr>
            <w:r w:rsidRPr="005833A4">
              <w:rPr>
                <w:sz w:val="28"/>
                <w:szCs w:val="28"/>
              </w:rPr>
              <w:t>20/34-20/34(а)</w:t>
            </w:r>
          </w:p>
        </w:tc>
        <w:tc>
          <w:tcPr>
            <w:tcW w:w="2411" w:type="dxa"/>
          </w:tcPr>
          <w:p w:rsidR="00F845E5" w:rsidRPr="005833A4" w:rsidRDefault="00F845E5" w:rsidP="009B4BC9">
            <w:pPr>
              <w:jc w:val="center"/>
              <w:rPr>
                <w:sz w:val="28"/>
                <w:szCs w:val="28"/>
              </w:rPr>
            </w:pPr>
            <w:r w:rsidRPr="005833A4">
              <w:rPr>
                <w:sz w:val="28"/>
                <w:szCs w:val="28"/>
              </w:rPr>
              <w:t>40/69-20/34(а)</w:t>
            </w:r>
          </w:p>
        </w:tc>
      </w:tr>
      <w:tr w:rsidR="00F845E5" w:rsidRPr="005833A4" w:rsidTr="007A7CB4">
        <w:trPr>
          <w:trHeight w:val="151"/>
        </w:trPr>
        <w:tc>
          <w:tcPr>
            <w:tcW w:w="9514" w:type="dxa"/>
            <w:gridSpan w:val="3"/>
          </w:tcPr>
          <w:p w:rsidR="00F845E5" w:rsidRPr="005833A4" w:rsidRDefault="00F845E5" w:rsidP="009B4B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ПОЛДНИК</w:t>
            </w:r>
          </w:p>
        </w:tc>
      </w:tr>
      <w:tr w:rsidR="00F845E5" w:rsidRPr="005833A4" w:rsidTr="001864C3">
        <w:trPr>
          <w:trHeight w:val="151"/>
        </w:trPr>
        <w:tc>
          <w:tcPr>
            <w:tcW w:w="4811" w:type="dxa"/>
          </w:tcPr>
          <w:p w:rsidR="00F845E5" w:rsidRPr="005833A4" w:rsidRDefault="00F845E5" w:rsidP="009B4B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Молоко питьевое кипяченое</w:t>
            </w:r>
          </w:p>
        </w:tc>
        <w:tc>
          <w:tcPr>
            <w:tcW w:w="2292" w:type="dxa"/>
          </w:tcPr>
          <w:p w:rsidR="00F845E5" w:rsidRPr="005833A4" w:rsidRDefault="00F845E5" w:rsidP="009B4B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180/107</w:t>
            </w:r>
          </w:p>
        </w:tc>
        <w:tc>
          <w:tcPr>
            <w:tcW w:w="2411" w:type="dxa"/>
          </w:tcPr>
          <w:p w:rsidR="00F845E5" w:rsidRPr="005833A4" w:rsidRDefault="00F845E5" w:rsidP="009B4B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200/118</w:t>
            </w:r>
          </w:p>
        </w:tc>
      </w:tr>
      <w:tr w:rsidR="00F845E5" w:rsidRPr="005833A4" w:rsidTr="001864C3">
        <w:trPr>
          <w:trHeight w:val="151"/>
        </w:trPr>
        <w:tc>
          <w:tcPr>
            <w:tcW w:w="4811" w:type="dxa"/>
          </w:tcPr>
          <w:p w:rsidR="00F845E5" w:rsidRPr="005833A4" w:rsidRDefault="00F845E5" w:rsidP="009B4B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Молоко безлактозное (аллергия)</w:t>
            </w:r>
          </w:p>
        </w:tc>
        <w:tc>
          <w:tcPr>
            <w:tcW w:w="2292" w:type="dxa"/>
          </w:tcPr>
          <w:p w:rsidR="00F845E5" w:rsidRPr="005833A4" w:rsidRDefault="00F845E5" w:rsidP="009B4B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180/108</w:t>
            </w:r>
          </w:p>
        </w:tc>
        <w:tc>
          <w:tcPr>
            <w:tcW w:w="2411" w:type="dxa"/>
          </w:tcPr>
          <w:p w:rsidR="00F845E5" w:rsidRPr="005833A4" w:rsidRDefault="00F845E5" w:rsidP="009B4B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200/115</w:t>
            </w:r>
          </w:p>
        </w:tc>
      </w:tr>
      <w:tr w:rsidR="00F845E5" w:rsidRPr="005833A4" w:rsidTr="001864C3">
        <w:trPr>
          <w:trHeight w:val="151"/>
        </w:trPr>
        <w:tc>
          <w:tcPr>
            <w:tcW w:w="4811" w:type="dxa"/>
          </w:tcPr>
          <w:p w:rsidR="00F845E5" w:rsidRPr="005833A4" w:rsidRDefault="00F845E5" w:rsidP="009B4B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Булочка промышленная </w:t>
            </w:r>
          </w:p>
        </w:tc>
        <w:tc>
          <w:tcPr>
            <w:tcW w:w="2292" w:type="dxa"/>
          </w:tcPr>
          <w:p w:rsidR="00F845E5" w:rsidRPr="005833A4" w:rsidRDefault="00F845E5" w:rsidP="009B4B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50/148</w:t>
            </w:r>
          </w:p>
        </w:tc>
        <w:tc>
          <w:tcPr>
            <w:tcW w:w="2411" w:type="dxa"/>
          </w:tcPr>
          <w:p w:rsidR="00F845E5" w:rsidRPr="005833A4" w:rsidRDefault="00F845E5" w:rsidP="009B4B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50/148</w:t>
            </w:r>
          </w:p>
        </w:tc>
      </w:tr>
      <w:tr w:rsidR="00F845E5" w:rsidRPr="005833A4" w:rsidTr="001864C3">
        <w:trPr>
          <w:trHeight w:val="151"/>
        </w:trPr>
        <w:tc>
          <w:tcPr>
            <w:tcW w:w="4811" w:type="dxa"/>
          </w:tcPr>
          <w:p w:rsidR="00F845E5" w:rsidRPr="005833A4" w:rsidRDefault="00F845E5" w:rsidP="009B4B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Печенье затяжное (аллергия)</w:t>
            </w:r>
          </w:p>
        </w:tc>
        <w:tc>
          <w:tcPr>
            <w:tcW w:w="2292" w:type="dxa"/>
          </w:tcPr>
          <w:p w:rsidR="00F845E5" w:rsidRPr="005833A4" w:rsidRDefault="00F845E5" w:rsidP="009B4B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30/105</w:t>
            </w:r>
          </w:p>
        </w:tc>
        <w:tc>
          <w:tcPr>
            <w:tcW w:w="2411" w:type="dxa"/>
          </w:tcPr>
          <w:p w:rsidR="00F845E5" w:rsidRPr="005833A4" w:rsidRDefault="00F845E5" w:rsidP="009B4B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50/157</w:t>
            </w:r>
          </w:p>
        </w:tc>
      </w:tr>
      <w:tr w:rsidR="00F845E5" w:rsidRPr="005833A4" w:rsidTr="001864C3">
        <w:trPr>
          <w:trHeight w:val="83"/>
        </w:trPr>
        <w:tc>
          <w:tcPr>
            <w:tcW w:w="9514" w:type="dxa"/>
            <w:gridSpan w:val="3"/>
          </w:tcPr>
          <w:p w:rsidR="00F845E5" w:rsidRPr="005833A4" w:rsidRDefault="00F845E5" w:rsidP="009B4B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УЖИН </w:t>
            </w:r>
          </w:p>
        </w:tc>
      </w:tr>
      <w:tr w:rsidR="00F845E5" w:rsidRPr="005833A4" w:rsidTr="001864C3">
        <w:trPr>
          <w:trHeight w:val="83"/>
        </w:trPr>
        <w:tc>
          <w:tcPr>
            <w:tcW w:w="4811" w:type="dxa"/>
          </w:tcPr>
          <w:p w:rsidR="00F845E5" w:rsidRPr="005833A4" w:rsidRDefault="00F845E5" w:rsidP="009B4BC9">
            <w:pPr>
              <w:rPr>
                <w:sz w:val="28"/>
                <w:szCs w:val="28"/>
              </w:rPr>
            </w:pPr>
            <w:r w:rsidRPr="005833A4">
              <w:rPr>
                <w:sz w:val="28"/>
                <w:szCs w:val="28"/>
              </w:rPr>
              <w:t>Плов из говядины на раст.масле(а)</w:t>
            </w:r>
          </w:p>
        </w:tc>
        <w:tc>
          <w:tcPr>
            <w:tcW w:w="2292" w:type="dxa"/>
          </w:tcPr>
          <w:p w:rsidR="00F845E5" w:rsidRPr="005833A4" w:rsidRDefault="00F845E5" w:rsidP="009B4BC9">
            <w:pPr>
              <w:jc w:val="center"/>
              <w:rPr>
                <w:sz w:val="28"/>
                <w:szCs w:val="28"/>
              </w:rPr>
            </w:pPr>
            <w:r w:rsidRPr="005833A4">
              <w:rPr>
                <w:sz w:val="28"/>
                <w:szCs w:val="28"/>
              </w:rPr>
              <w:t>150/208</w:t>
            </w:r>
          </w:p>
        </w:tc>
        <w:tc>
          <w:tcPr>
            <w:tcW w:w="2411" w:type="dxa"/>
          </w:tcPr>
          <w:p w:rsidR="00F845E5" w:rsidRPr="005833A4" w:rsidRDefault="00F845E5" w:rsidP="009B4BC9">
            <w:pPr>
              <w:jc w:val="center"/>
              <w:rPr>
                <w:sz w:val="28"/>
                <w:szCs w:val="28"/>
              </w:rPr>
            </w:pPr>
            <w:r w:rsidRPr="005833A4">
              <w:rPr>
                <w:sz w:val="28"/>
                <w:szCs w:val="28"/>
              </w:rPr>
              <w:t>160/251</w:t>
            </w:r>
          </w:p>
        </w:tc>
      </w:tr>
      <w:tr w:rsidR="00F845E5" w:rsidRPr="005833A4" w:rsidTr="001864C3">
        <w:trPr>
          <w:trHeight w:val="83"/>
        </w:trPr>
        <w:tc>
          <w:tcPr>
            <w:tcW w:w="4811" w:type="dxa"/>
          </w:tcPr>
          <w:p w:rsidR="00F845E5" w:rsidRPr="005833A4" w:rsidRDefault="00F845E5" w:rsidP="009B4BC9">
            <w:pPr>
              <w:rPr>
                <w:sz w:val="28"/>
                <w:szCs w:val="28"/>
              </w:rPr>
            </w:pPr>
            <w:r w:rsidRPr="005833A4">
              <w:rPr>
                <w:sz w:val="28"/>
                <w:szCs w:val="28"/>
              </w:rPr>
              <w:t>Суфле творожное со сладкой глазурью</w:t>
            </w:r>
          </w:p>
        </w:tc>
        <w:tc>
          <w:tcPr>
            <w:tcW w:w="2292" w:type="dxa"/>
          </w:tcPr>
          <w:p w:rsidR="00F845E5" w:rsidRPr="005833A4" w:rsidRDefault="00F845E5" w:rsidP="009B4BC9">
            <w:pPr>
              <w:jc w:val="center"/>
              <w:rPr>
                <w:sz w:val="28"/>
                <w:szCs w:val="28"/>
              </w:rPr>
            </w:pPr>
            <w:r w:rsidRPr="005833A4">
              <w:rPr>
                <w:sz w:val="28"/>
                <w:szCs w:val="28"/>
              </w:rPr>
              <w:t>150/241</w:t>
            </w:r>
          </w:p>
        </w:tc>
        <w:tc>
          <w:tcPr>
            <w:tcW w:w="2411" w:type="dxa"/>
          </w:tcPr>
          <w:p w:rsidR="00F845E5" w:rsidRPr="005833A4" w:rsidRDefault="00F845E5" w:rsidP="009B4BC9">
            <w:pPr>
              <w:jc w:val="center"/>
              <w:rPr>
                <w:sz w:val="28"/>
                <w:szCs w:val="28"/>
              </w:rPr>
            </w:pPr>
            <w:r w:rsidRPr="005833A4">
              <w:rPr>
                <w:sz w:val="28"/>
                <w:szCs w:val="28"/>
              </w:rPr>
              <w:t>200/327</w:t>
            </w:r>
          </w:p>
        </w:tc>
      </w:tr>
      <w:tr w:rsidR="00F845E5" w:rsidRPr="005833A4" w:rsidTr="001864C3">
        <w:trPr>
          <w:trHeight w:val="83"/>
        </w:trPr>
        <w:tc>
          <w:tcPr>
            <w:tcW w:w="4811" w:type="dxa"/>
          </w:tcPr>
          <w:p w:rsidR="00F845E5" w:rsidRPr="005833A4" w:rsidRDefault="00F845E5" w:rsidP="009B4BC9">
            <w:pPr>
              <w:rPr>
                <w:sz w:val="28"/>
                <w:szCs w:val="28"/>
              </w:rPr>
            </w:pPr>
            <w:r w:rsidRPr="005833A4">
              <w:rPr>
                <w:sz w:val="28"/>
                <w:szCs w:val="28"/>
              </w:rPr>
              <w:t>Чай с сахаром</w:t>
            </w:r>
          </w:p>
        </w:tc>
        <w:tc>
          <w:tcPr>
            <w:tcW w:w="2292" w:type="dxa"/>
          </w:tcPr>
          <w:p w:rsidR="00F845E5" w:rsidRPr="005833A4" w:rsidRDefault="00F845E5" w:rsidP="009B4BC9">
            <w:pPr>
              <w:jc w:val="center"/>
              <w:rPr>
                <w:sz w:val="28"/>
                <w:szCs w:val="28"/>
              </w:rPr>
            </w:pPr>
            <w:r w:rsidRPr="005833A4">
              <w:rPr>
                <w:sz w:val="28"/>
                <w:szCs w:val="28"/>
              </w:rPr>
              <w:t>180/42</w:t>
            </w:r>
          </w:p>
        </w:tc>
        <w:tc>
          <w:tcPr>
            <w:tcW w:w="2411" w:type="dxa"/>
          </w:tcPr>
          <w:p w:rsidR="00F845E5" w:rsidRPr="005833A4" w:rsidRDefault="00F845E5" w:rsidP="009B4BC9">
            <w:pPr>
              <w:jc w:val="center"/>
              <w:rPr>
                <w:sz w:val="28"/>
                <w:szCs w:val="28"/>
              </w:rPr>
            </w:pPr>
            <w:r w:rsidRPr="005833A4">
              <w:rPr>
                <w:sz w:val="28"/>
                <w:szCs w:val="28"/>
              </w:rPr>
              <w:t>200/51</w:t>
            </w:r>
          </w:p>
        </w:tc>
      </w:tr>
      <w:tr w:rsidR="00F845E5" w:rsidRPr="005833A4" w:rsidTr="001864C3">
        <w:trPr>
          <w:trHeight w:val="83"/>
        </w:trPr>
        <w:tc>
          <w:tcPr>
            <w:tcW w:w="4811" w:type="dxa"/>
          </w:tcPr>
          <w:p w:rsidR="00F845E5" w:rsidRPr="005833A4" w:rsidRDefault="00F845E5" w:rsidP="009B4B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 (яблоко)</w:t>
            </w:r>
          </w:p>
        </w:tc>
        <w:tc>
          <w:tcPr>
            <w:tcW w:w="2292" w:type="dxa"/>
          </w:tcPr>
          <w:p w:rsidR="00F845E5" w:rsidRPr="005833A4" w:rsidRDefault="00F845E5" w:rsidP="009B4B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95/100</w:t>
            </w:r>
          </w:p>
        </w:tc>
        <w:tc>
          <w:tcPr>
            <w:tcW w:w="2411" w:type="dxa"/>
          </w:tcPr>
          <w:p w:rsidR="00F845E5" w:rsidRPr="005833A4" w:rsidRDefault="00F845E5" w:rsidP="009B4B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100/104</w:t>
            </w:r>
          </w:p>
        </w:tc>
      </w:tr>
      <w:tr w:rsidR="00F845E5" w:rsidRPr="005833A4" w:rsidTr="001864C3">
        <w:trPr>
          <w:trHeight w:val="83"/>
        </w:trPr>
        <w:tc>
          <w:tcPr>
            <w:tcW w:w="4811" w:type="dxa"/>
          </w:tcPr>
          <w:p w:rsidR="00F845E5" w:rsidRPr="005833A4" w:rsidRDefault="00F845E5" w:rsidP="009B4BC9">
            <w:pPr>
              <w:rPr>
                <w:sz w:val="28"/>
                <w:szCs w:val="28"/>
              </w:rPr>
            </w:pPr>
            <w:r w:rsidRPr="005833A4">
              <w:rPr>
                <w:sz w:val="28"/>
                <w:szCs w:val="28"/>
              </w:rPr>
              <w:t>Хлеб ржаной (а)</w:t>
            </w:r>
          </w:p>
        </w:tc>
        <w:tc>
          <w:tcPr>
            <w:tcW w:w="2292" w:type="dxa"/>
          </w:tcPr>
          <w:p w:rsidR="00F845E5" w:rsidRPr="005833A4" w:rsidRDefault="00F845E5" w:rsidP="009B4BC9">
            <w:pPr>
              <w:jc w:val="center"/>
              <w:rPr>
                <w:sz w:val="28"/>
                <w:szCs w:val="28"/>
              </w:rPr>
            </w:pPr>
            <w:r w:rsidRPr="005833A4">
              <w:rPr>
                <w:sz w:val="28"/>
                <w:szCs w:val="28"/>
              </w:rPr>
              <w:t>20/34(а)</w:t>
            </w:r>
          </w:p>
        </w:tc>
        <w:tc>
          <w:tcPr>
            <w:tcW w:w="2411" w:type="dxa"/>
          </w:tcPr>
          <w:p w:rsidR="00F845E5" w:rsidRPr="005833A4" w:rsidRDefault="00F845E5" w:rsidP="009B4BC9">
            <w:pPr>
              <w:jc w:val="center"/>
              <w:rPr>
                <w:sz w:val="28"/>
                <w:szCs w:val="28"/>
              </w:rPr>
            </w:pPr>
            <w:r w:rsidRPr="005833A4">
              <w:rPr>
                <w:sz w:val="28"/>
                <w:szCs w:val="28"/>
              </w:rPr>
              <w:t>20/34(а)</w:t>
            </w:r>
          </w:p>
        </w:tc>
      </w:tr>
      <w:tr w:rsidR="00F845E5" w:rsidRPr="005833A4" w:rsidTr="001864C3">
        <w:trPr>
          <w:trHeight w:val="83"/>
        </w:trPr>
        <w:tc>
          <w:tcPr>
            <w:tcW w:w="4811" w:type="dxa"/>
          </w:tcPr>
          <w:p w:rsidR="00F845E5" w:rsidRPr="005833A4" w:rsidRDefault="00F845E5" w:rsidP="009B4BC9">
            <w:pPr>
              <w:rPr>
                <w:sz w:val="28"/>
                <w:szCs w:val="28"/>
              </w:rPr>
            </w:pPr>
            <w:r w:rsidRPr="005833A4">
              <w:rPr>
                <w:sz w:val="28"/>
                <w:szCs w:val="28"/>
              </w:rPr>
              <w:t>Стоимость:</w:t>
            </w:r>
          </w:p>
        </w:tc>
        <w:tc>
          <w:tcPr>
            <w:tcW w:w="2292" w:type="dxa"/>
          </w:tcPr>
          <w:p w:rsidR="00F845E5" w:rsidRDefault="00F845E5" w:rsidP="009B4B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171,58</w:t>
            </w:r>
          </w:p>
        </w:tc>
        <w:tc>
          <w:tcPr>
            <w:tcW w:w="2411" w:type="dxa"/>
          </w:tcPr>
          <w:p w:rsidR="00F845E5" w:rsidRPr="005833A4" w:rsidRDefault="00F845E5" w:rsidP="009B4BC9">
            <w:pPr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  <w:r>
              <w:rPr>
                <w:sz w:val="28"/>
                <w:szCs w:val="28"/>
              </w:rPr>
              <w:t>161,74</w:t>
            </w:r>
          </w:p>
        </w:tc>
      </w:tr>
    </w:tbl>
    <w:p w:rsidR="00F845E5" w:rsidRDefault="00F845E5" w:rsidP="0061520F">
      <w:pPr>
        <w:tabs>
          <w:tab w:val="left" w:pos="2250"/>
        </w:tabs>
        <w:rPr>
          <w:sz w:val="36"/>
          <w:szCs w:val="36"/>
        </w:rPr>
      </w:pPr>
      <w:r>
        <w:rPr>
          <w:sz w:val="36"/>
          <w:szCs w:val="36"/>
        </w:rPr>
        <w:tab/>
      </w:r>
    </w:p>
    <w:sectPr w:rsidR="00F845E5" w:rsidSect="0086095C">
      <w:pgSz w:w="11906" w:h="16838"/>
      <w:pgMar w:top="567" w:right="851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45E5" w:rsidRDefault="00F845E5" w:rsidP="00C8385B">
      <w:r>
        <w:separator/>
      </w:r>
    </w:p>
  </w:endnote>
  <w:endnote w:type="continuationSeparator" w:id="0">
    <w:p w:rsidR="00F845E5" w:rsidRDefault="00F845E5" w:rsidP="00C838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Segoe UI"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45E5" w:rsidRDefault="00F845E5" w:rsidP="00C8385B">
      <w:r>
        <w:separator/>
      </w:r>
    </w:p>
  </w:footnote>
  <w:footnote w:type="continuationSeparator" w:id="0">
    <w:p w:rsidR="00F845E5" w:rsidRDefault="00F845E5" w:rsidP="00C8385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30610"/>
    <w:rsid w:val="00011689"/>
    <w:rsid w:val="000159D3"/>
    <w:rsid w:val="00023F84"/>
    <w:rsid w:val="00025EF6"/>
    <w:rsid w:val="00030ADD"/>
    <w:rsid w:val="000313CA"/>
    <w:rsid w:val="000353F8"/>
    <w:rsid w:val="00043ECB"/>
    <w:rsid w:val="00044C0E"/>
    <w:rsid w:val="00044D7E"/>
    <w:rsid w:val="00045B14"/>
    <w:rsid w:val="0005598E"/>
    <w:rsid w:val="0008458F"/>
    <w:rsid w:val="00084A2B"/>
    <w:rsid w:val="00096F25"/>
    <w:rsid w:val="000A2CC1"/>
    <w:rsid w:val="000B7213"/>
    <w:rsid w:val="000C4D04"/>
    <w:rsid w:val="000D0FC0"/>
    <w:rsid w:val="000D2D58"/>
    <w:rsid w:val="000D4F8E"/>
    <w:rsid w:val="000E3358"/>
    <w:rsid w:val="000E41B5"/>
    <w:rsid w:val="000E4326"/>
    <w:rsid w:val="000E594A"/>
    <w:rsid w:val="000E5ABE"/>
    <w:rsid w:val="000F06C0"/>
    <w:rsid w:val="0010298A"/>
    <w:rsid w:val="001105DE"/>
    <w:rsid w:val="00115C6F"/>
    <w:rsid w:val="00117362"/>
    <w:rsid w:val="001231D9"/>
    <w:rsid w:val="00126A43"/>
    <w:rsid w:val="00130610"/>
    <w:rsid w:val="00133F67"/>
    <w:rsid w:val="001370A0"/>
    <w:rsid w:val="00145F52"/>
    <w:rsid w:val="001477BB"/>
    <w:rsid w:val="00157711"/>
    <w:rsid w:val="0016331F"/>
    <w:rsid w:val="0017317E"/>
    <w:rsid w:val="0017636F"/>
    <w:rsid w:val="00180709"/>
    <w:rsid w:val="001857C1"/>
    <w:rsid w:val="001864C3"/>
    <w:rsid w:val="00190E79"/>
    <w:rsid w:val="00191413"/>
    <w:rsid w:val="00192483"/>
    <w:rsid w:val="00196D1E"/>
    <w:rsid w:val="001A26F8"/>
    <w:rsid w:val="001C19B3"/>
    <w:rsid w:val="001C5EAB"/>
    <w:rsid w:val="001D339C"/>
    <w:rsid w:val="001E1B55"/>
    <w:rsid w:val="001E713C"/>
    <w:rsid w:val="001E7815"/>
    <w:rsid w:val="001F0421"/>
    <w:rsid w:val="001F4486"/>
    <w:rsid w:val="001F46E5"/>
    <w:rsid w:val="00202B27"/>
    <w:rsid w:val="00203E35"/>
    <w:rsid w:val="0020578F"/>
    <w:rsid w:val="002067A8"/>
    <w:rsid w:val="00213243"/>
    <w:rsid w:val="002153AB"/>
    <w:rsid w:val="00226CF2"/>
    <w:rsid w:val="002279E4"/>
    <w:rsid w:val="0023082F"/>
    <w:rsid w:val="00234894"/>
    <w:rsid w:val="002363B9"/>
    <w:rsid w:val="002366C2"/>
    <w:rsid w:val="00236C9E"/>
    <w:rsid w:val="002418F2"/>
    <w:rsid w:val="0024436A"/>
    <w:rsid w:val="00246879"/>
    <w:rsid w:val="00246DDB"/>
    <w:rsid w:val="00255ABC"/>
    <w:rsid w:val="00263AA7"/>
    <w:rsid w:val="002644A7"/>
    <w:rsid w:val="00267C9E"/>
    <w:rsid w:val="00277373"/>
    <w:rsid w:val="00284F43"/>
    <w:rsid w:val="00296CA5"/>
    <w:rsid w:val="002A27C9"/>
    <w:rsid w:val="002A7269"/>
    <w:rsid w:val="002B292E"/>
    <w:rsid w:val="002C5802"/>
    <w:rsid w:val="002E2974"/>
    <w:rsid w:val="002E32C7"/>
    <w:rsid w:val="002E33EC"/>
    <w:rsid w:val="002F0F1E"/>
    <w:rsid w:val="002F7652"/>
    <w:rsid w:val="003026D7"/>
    <w:rsid w:val="0030370D"/>
    <w:rsid w:val="00304708"/>
    <w:rsid w:val="003047A4"/>
    <w:rsid w:val="003073D0"/>
    <w:rsid w:val="00310782"/>
    <w:rsid w:val="003222FD"/>
    <w:rsid w:val="0033287C"/>
    <w:rsid w:val="003350DD"/>
    <w:rsid w:val="00336CC0"/>
    <w:rsid w:val="0035016C"/>
    <w:rsid w:val="00351E43"/>
    <w:rsid w:val="00363D59"/>
    <w:rsid w:val="003678D2"/>
    <w:rsid w:val="00376D5D"/>
    <w:rsid w:val="00381280"/>
    <w:rsid w:val="003911A6"/>
    <w:rsid w:val="00395436"/>
    <w:rsid w:val="00397698"/>
    <w:rsid w:val="003A0363"/>
    <w:rsid w:val="003A3FF7"/>
    <w:rsid w:val="003A48A1"/>
    <w:rsid w:val="003A4ECE"/>
    <w:rsid w:val="003A560E"/>
    <w:rsid w:val="003B241B"/>
    <w:rsid w:val="003B7128"/>
    <w:rsid w:val="003B78E1"/>
    <w:rsid w:val="003C06BB"/>
    <w:rsid w:val="003E02F9"/>
    <w:rsid w:val="003E2A9F"/>
    <w:rsid w:val="003E64CE"/>
    <w:rsid w:val="003E75FD"/>
    <w:rsid w:val="00402C7B"/>
    <w:rsid w:val="0040367B"/>
    <w:rsid w:val="0040736E"/>
    <w:rsid w:val="004149C1"/>
    <w:rsid w:val="0041782E"/>
    <w:rsid w:val="00423CFC"/>
    <w:rsid w:val="004301E9"/>
    <w:rsid w:val="00433D82"/>
    <w:rsid w:val="004348BA"/>
    <w:rsid w:val="00446056"/>
    <w:rsid w:val="00447A2E"/>
    <w:rsid w:val="00451F7E"/>
    <w:rsid w:val="004678CC"/>
    <w:rsid w:val="00472304"/>
    <w:rsid w:val="0047728C"/>
    <w:rsid w:val="00477499"/>
    <w:rsid w:val="0048278E"/>
    <w:rsid w:val="0048354E"/>
    <w:rsid w:val="00484304"/>
    <w:rsid w:val="004872E6"/>
    <w:rsid w:val="00497B4F"/>
    <w:rsid w:val="004A29AC"/>
    <w:rsid w:val="004B1224"/>
    <w:rsid w:val="004B1959"/>
    <w:rsid w:val="004B51B1"/>
    <w:rsid w:val="004B5A3A"/>
    <w:rsid w:val="004B7A45"/>
    <w:rsid w:val="004C34DF"/>
    <w:rsid w:val="004C4B67"/>
    <w:rsid w:val="004D4FB5"/>
    <w:rsid w:val="004D556A"/>
    <w:rsid w:val="004E1FFE"/>
    <w:rsid w:val="004E40DC"/>
    <w:rsid w:val="004F40A2"/>
    <w:rsid w:val="00500BD5"/>
    <w:rsid w:val="005019E5"/>
    <w:rsid w:val="00506AAA"/>
    <w:rsid w:val="0051070A"/>
    <w:rsid w:val="00523AAF"/>
    <w:rsid w:val="00524925"/>
    <w:rsid w:val="005268F7"/>
    <w:rsid w:val="00527616"/>
    <w:rsid w:val="00534DA1"/>
    <w:rsid w:val="00535830"/>
    <w:rsid w:val="00540CEA"/>
    <w:rsid w:val="005453C3"/>
    <w:rsid w:val="00547D6C"/>
    <w:rsid w:val="00550092"/>
    <w:rsid w:val="005515C7"/>
    <w:rsid w:val="00557C12"/>
    <w:rsid w:val="00561CD5"/>
    <w:rsid w:val="00562F1F"/>
    <w:rsid w:val="005636F7"/>
    <w:rsid w:val="005636FB"/>
    <w:rsid w:val="005725C3"/>
    <w:rsid w:val="00581BB0"/>
    <w:rsid w:val="005833A4"/>
    <w:rsid w:val="00585A80"/>
    <w:rsid w:val="00585FC1"/>
    <w:rsid w:val="005874D0"/>
    <w:rsid w:val="0059112D"/>
    <w:rsid w:val="005950D3"/>
    <w:rsid w:val="00596A5A"/>
    <w:rsid w:val="005A56C4"/>
    <w:rsid w:val="005C2D30"/>
    <w:rsid w:val="005C4383"/>
    <w:rsid w:val="005D420D"/>
    <w:rsid w:val="005D6106"/>
    <w:rsid w:val="005E21A9"/>
    <w:rsid w:val="005E2939"/>
    <w:rsid w:val="005E5388"/>
    <w:rsid w:val="005F1ACC"/>
    <w:rsid w:val="005F1D37"/>
    <w:rsid w:val="005F4F59"/>
    <w:rsid w:val="005F4FE0"/>
    <w:rsid w:val="005F5A37"/>
    <w:rsid w:val="005F5DBA"/>
    <w:rsid w:val="00601224"/>
    <w:rsid w:val="006073FC"/>
    <w:rsid w:val="00613E68"/>
    <w:rsid w:val="0061520F"/>
    <w:rsid w:val="00616AD7"/>
    <w:rsid w:val="006215DE"/>
    <w:rsid w:val="006268DA"/>
    <w:rsid w:val="006332A3"/>
    <w:rsid w:val="006349B1"/>
    <w:rsid w:val="00641393"/>
    <w:rsid w:val="00644D6B"/>
    <w:rsid w:val="00645214"/>
    <w:rsid w:val="0064615A"/>
    <w:rsid w:val="00647DEA"/>
    <w:rsid w:val="0066770C"/>
    <w:rsid w:val="00671697"/>
    <w:rsid w:val="00681D75"/>
    <w:rsid w:val="00687503"/>
    <w:rsid w:val="00696FA2"/>
    <w:rsid w:val="006A088C"/>
    <w:rsid w:val="006A2AA1"/>
    <w:rsid w:val="006B6AF3"/>
    <w:rsid w:val="006C049E"/>
    <w:rsid w:val="006C1BA4"/>
    <w:rsid w:val="006C31A3"/>
    <w:rsid w:val="006D0B37"/>
    <w:rsid w:val="006D6939"/>
    <w:rsid w:val="006E5388"/>
    <w:rsid w:val="006E5E92"/>
    <w:rsid w:val="006E7295"/>
    <w:rsid w:val="00720E19"/>
    <w:rsid w:val="00721D49"/>
    <w:rsid w:val="007223E5"/>
    <w:rsid w:val="007303B5"/>
    <w:rsid w:val="007342A5"/>
    <w:rsid w:val="007504C5"/>
    <w:rsid w:val="007603DD"/>
    <w:rsid w:val="007755C5"/>
    <w:rsid w:val="007814B0"/>
    <w:rsid w:val="007929FD"/>
    <w:rsid w:val="00792D03"/>
    <w:rsid w:val="0079437E"/>
    <w:rsid w:val="007A61E0"/>
    <w:rsid w:val="007A7CB4"/>
    <w:rsid w:val="007C71BA"/>
    <w:rsid w:val="007E3EF3"/>
    <w:rsid w:val="007F3BE8"/>
    <w:rsid w:val="00806C6B"/>
    <w:rsid w:val="00810A46"/>
    <w:rsid w:val="00814BE6"/>
    <w:rsid w:val="0082189F"/>
    <w:rsid w:val="0082508B"/>
    <w:rsid w:val="0082705E"/>
    <w:rsid w:val="00827639"/>
    <w:rsid w:val="00827D64"/>
    <w:rsid w:val="00832205"/>
    <w:rsid w:val="00836FF9"/>
    <w:rsid w:val="00846601"/>
    <w:rsid w:val="00847D69"/>
    <w:rsid w:val="0085233A"/>
    <w:rsid w:val="00854C80"/>
    <w:rsid w:val="0085604A"/>
    <w:rsid w:val="0086095C"/>
    <w:rsid w:val="00863146"/>
    <w:rsid w:val="00866777"/>
    <w:rsid w:val="00872239"/>
    <w:rsid w:val="0088067C"/>
    <w:rsid w:val="00881346"/>
    <w:rsid w:val="00882D8F"/>
    <w:rsid w:val="00884DCF"/>
    <w:rsid w:val="00890820"/>
    <w:rsid w:val="008A1343"/>
    <w:rsid w:val="008A1DF0"/>
    <w:rsid w:val="008B1D19"/>
    <w:rsid w:val="008B1DFB"/>
    <w:rsid w:val="008B38B3"/>
    <w:rsid w:val="008B49AE"/>
    <w:rsid w:val="008F7AA1"/>
    <w:rsid w:val="00901BC4"/>
    <w:rsid w:val="00904F56"/>
    <w:rsid w:val="00915D4E"/>
    <w:rsid w:val="00916FCC"/>
    <w:rsid w:val="009179ED"/>
    <w:rsid w:val="00917B11"/>
    <w:rsid w:val="009247D5"/>
    <w:rsid w:val="009373D1"/>
    <w:rsid w:val="0093765C"/>
    <w:rsid w:val="00940F6F"/>
    <w:rsid w:val="009479DE"/>
    <w:rsid w:val="0095553A"/>
    <w:rsid w:val="009609CB"/>
    <w:rsid w:val="00972805"/>
    <w:rsid w:val="00976B62"/>
    <w:rsid w:val="00993B59"/>
    <w:rsid w:val="00994EE7"/>
    <w:rsid w:val="009A2457"/>
    <w:rsid w:val="009B2F35"/>
    <w:rsid w:val="009B4BC9"/>
    <w:rsid w:val="009B6D04"/>
    <w:rsid w:val="009B6F49"/>
    <w:rsid w:val="009C0A03"/>
    <w:rsid w:val="009C3ECA"/>
    <w:rsid w:val="009E19E3"/>
    <w:rsid w:val="009E2D92"/>
    <w:rsid w:val="009E44F5"/>
    <w:rsid w:val="009F0634"/>
    <w:rsid w:val="009F4076"/>
    <w:rsid w:val="009F76DD"/>
    <w:rsid w:val="00A05935"/>
    <w:rsid w:val="00A06C46"/>
    <w:rsid w:val="00A10976"/>
    <w:rsid w:val="00A15792"/>
    <w:rsid w:val="00A27D1D"/>
    <w:rsid w:val="00A27F22"/>
    <w:rsid w:val="00A321FB"/>
    <w:rsid w:val="00A33793"/>
    <w:rsid w:val="00A33D41"/>
    <w:rsid w:val="00A37776"/>
    <w:rsid w:val="00A4367A"/>
    <w:rsid w:val="00A45D01"/>
    <w:rsid w:val="00A532D3"/>
    <w:rsid w:val="00A53CA5"/>
    <w:rsid w:val="00A55032"/>
    <w:rsid w:val="00A60F9C"/>
    <w:rsid w:val="00A63C55"/>
    <w:rsid w:val="00A64003"/>
    <w:rsid w:val="00A66CBB"/>
    <w:rsid w:val="00A70751"/>
    <w:rsid w:val="00A76A7E"/>
    <w:rsid w:val="00A90082"/>
    <w:rsid w:val="00A927F3"/>
    <w:rsid w:val="00AA3C9E"/>
    <w:rsid w:val="00AA66AC"/>
    <w:rsid w:val="00AB29E9"/>
    <w:rsid w:val="00AB41FA"/>
    <w:rsid w:val="00AC3F80"/>
    <w:rsid w:val="00AC4991"/>
    <w:rsid w:val="00AC4CB0"/>
    <w:rsid w:val="00AD12E8"/>
    <w:rsid w:val="00AD5A16"/>
    <w:rsid w:val="00AE4232"/>
    <w:rsid w:val="00AE7056"/>
    <w:rsid w:val="00AF4B3C"/>
    <w:rsid w:val="00AF7183"/>
    <w:rsid w:val="00B01168"/>
    <w:rsid w:val="00B0235E"/>
    <w:rsid w:val="00B04200"/>
    <w:rsid w:val="00B07F7F"/>
    <w:rsid w:val="00B11699"/>
    <w:rsid w:val="00B11A89"/>
    <w:rsid w:val="00B12661"/>
    <w:rsid w:val="00B14DAE"/>
    <w:rsid w:val="00B17179"/>
    <w:rsid w:val="00B22739"/>
    <w:rsid w:val="00B25E82"/>
    <w:rsid w:val="00B34697"/>
    <w:rsid w:val="00B348B1"/>
    <w:rsid w:val="00B43EF4"/>
    <w:rsid w:val="00B446AC"/>
    <w:rsid w:val="00B45DC2"/>
    <w:rsid w:val="00B46030"/>
    <w:rsid w:val="00B557CE"/>
    <w:rsid w:val="00B56154"/>
    <w:rsid w:val="00B56544"/>
    <w:rsid w:val="00B627DE"/>
    <w:rsid w:val="00B62C91"/>
    <w:rsid w:val="00B726B3"/>
    <w:rsid w:val="00B80E13"/>
    <w:rsid w:val="00B91701"/>
    <w:rsid w:val="00BA0931"/>
    <w:rsid w:val="00BA2BD6"/>
    <w:rsid w:val="00BA2F62"/>
    <w:rsid w:val="00BB2505"/>
    <w:rsid w:val="00BC0F21"/>
    <w:rsid w:val="00BC5755"/>
    <w:rsid w:val="00BC58DB"/>
    <w:rsid w:val="00BC7F30"/>
    <w:rsid w:val="00BD1165"/>
    <w:rsid w:val="00BD54B9"/>
    <w:rsid w:val="00BD5C6B"/>
    <w:rsid w:val="00BE2521"/>
    <w:rsid w:val="00BE67E7"/>
    <w:rsid w:val="00BF6229"/>
    <w:rsid w:val="00BF6ADE"/>
    <w:rsid w:val="00C16757"/>
    <w:rsid w:val="00C22120"/>
    <w:rsid w:val="00C25708"/>
    <w:rsid w:val="00C30C4E"/>
    <w:rsid w:val="00C35043"/>
    <w:rsid w:val="00C40C4B"/>
    <w:rsid w:val="00C42CE3"/>
    <w:rsid w:val="00C46D3D"/>
    <w:rsid w:val="00C53C93"/>
    <w:rsid w:val="00C55977"/>
    <w:rsid w:val="00C634BD"/>
    <w:rsid w:val="00C6750F"/>
    <w:rsid w:val="00C76BA4"/>
    <w:rsid w:val="00C8385B"/>
    <w:rsid w:val="00C938E7"/>
    <w:rsid w:val="00CB1876"/>
    <w:rsid w:val="00CB452E"/>
    <w:rsid w:val="00CB5E59"/>
    <w:rsid w:val="00CD1D02"/>
    <w:rsid w:val="00CE50C2"/>
    <w:rsid w:val="00CE599E"/>
    <w:rsid w:val="00CF0B26"/>
    <w:rsid w:val="00CF2F4E"/>
    <w:rsid w:val="00CF3687"/>
    <w:rsid w:val="00D00C37"/>
    <w:rsid w:val="00D01869"/>
    <w:rsid w:val="00D07FC5"/>
    <w:rsid w:val="00D15B87"/>
    <w:rsid w:val="00D178E5"/>
    <w:rsid w:val="00D22E30"/>
    <w:rsid w:val="00D239E4"/>
    <w:rsid w:val="00D3114B"/>
    <w:rsid w:val="00D343F7"/>
    <w:rsid w:val="00D34F69"/>
    <w:rsid w:val="00D52C0A"/>
    <w:rsid w:val="00D56756"/>
    <w:rsid w:val="00D613F8"/>
    <w:rsid w:val="00D7474E"/>
    <w:rsid w:val="00D82016"/>
    <w:rsid w:val="00D93113"/>
    <w:rsid w:val="00D9448A"/>
    <w:rsid w:val="00D95B6C"/>
    <w:rsid w:val="00D96859"/>
    <w:rsid w:val="00DA6FD4"/>
    <w:rsid w:val="00DB49F1"/>
    <w:rsid w:val="00DC3CBF"/>
    <w:rsid w:val="00DD102E"/>
    <w:rsid w:val="00DE4F09"/>
    <w:rsid w:val="00DE569E"/>
    <w:rsid w:val="00DE5F7A"/>
    <w:rsid w:val="00DF5519"/>
    <w:rsid w:val="00E01099"/>
    <w:rsid w:val="00E06A87"/>
    <w:rsid w:val="00E106C0"/>
    <w:rsid w:val="00E1429A"/>
    <w:rsid w:val="00E1632A"/>
    <w:rsid w:val="00E2002C"/>
    <w:rsid w:val="00E205FD"/>
    <w:rsid w:val="00E22749"/>
    <w:rsid w:val="00E26B67"/>
    <w:rsid w:val="00E34E0A"/>
    <w:rsid w:val="00E41D66"/>
    <w:rsid w:val="00E4314D"/>
    <w:rsid w:val="00E4496F"/>
    <w:rsid w:val="00E524E2"/>
    <w:rsid w:val="00E54A3C"/>
    <w:rsid w:val="00E55D84"/>
    <w:rsid w:val="00E604CF"/>
    <w:rsid w:val="00E64230"/>
    <w:rsid w:val="00E75D98"/>
    <w:rsid w:val="00E82CAB"/>
    <w:rsid w:val="00E931B0"/>
    <w:rsid w:val="00E935D4"/>
    <w:rsid w:val="00E96270"/>
    <w:rsid w:val="00E9727F"/>
    <w:rsid w:val="00EA3031"/>
    <w:rsid w:val="00EA5855"/>
    <w:rsid w:val="00EB2826"/>
    <w:rsid w:val="00EB63B1"/>
    <w:rsid w:val="00EC7721"/>
    <w:rsid w:val="00EE5281"/>
    <w:rsid w:val="00EE750E"/>
    <w:rsid w:val="00EE7B31"/>
    <w:rsid w:val="00EF6802"/>
    <w:rsid w:val="00F0303A"/>
    <w:rsid w:val="00F042FD"/>
    <w:rsid w:val="00F17D68"/>
    <w:rsid w:val="00F23CAE"/>
    <w:rsid w:val="00F25BAC"/>
    <w:rsid w:val="00F33ABB"/>
    <w:rsid w:val="00F44B87"/>
    <w:rsid w:val="00F46D3A"/>
    <w:rsid w:val="00F64B5D"/>
    <w:rsid w:val="00F66F55"/>
    <w:rsid w:val="00F67DDB"/>
    <w:rsid w:val="00F845E5"/>
    <w:rsid w:val="00F8618A"/>
    <w:rsid w:val="00F865D1"/>
    <w:rsid w:val="00F86755"/>
    <w:rsid w:val="00F925D7"/>
    <w:rsid w:val="00F94513"/>
    <w:rsid w:val="00F96AC6"/>
    <w:rsid w:val="00FA2D8D"/>
    <w:rsid w:val="00FA3B85"/>
    <w:rsid w:val="00FA488E"/>
    <w:rsid w:val="00FC4AB7"/>
    <w:rsid w:val="00FD5319"/>
    <w:rsid w:val="00FD58AB"/>
    <w:rsid w:val="00FE4CD0"/>
    <w:rsid w:val="00FE6AD8"/>
    <w:rsid w:val="00FF16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4DAE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14DAE"/>
    <w:pPr>
      <w:keepNext/>
      <w:outlineLvl w:val="0"/>
    </w:pPr>
    <w:rPr>
      <w:sz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14DAE"/>
    <w:pPr>
      <w:keepNext/>
      <w:jc w:val="both"/>
      <w:outlineLvl w:val="1"/>
    </w:pPr>
    <w:rPr>
      <w:sz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14DAE"/>
    <w:pPr>
      <w:keepNext/>
      <w:jc w:val="center"/>
      <w:outlineLvl w:val="2"/>
    </w:pPr>
    <w:rPr>
      <w:rFonts w:ascii="Garamond" w:hAnsi="Garamond"/>
      <w:caps/>
      <w:sz w:val="40"/>
      <w:szCs w:val="40"/>
      <w:lang w:val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14DAE"/>
    <w:rPr>
      <w:rFonts w:cs="Times New Roman"/>
      <w:sz w:val="24"/>
      <w:szCs w:val="24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B14DAE"/>
    <w:rPr>
      <w:rFonts w:cs="Times New Roman"/>
      <w:sz w:val="24"/>
      <w:szCs w:val="24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B14DAE"/>
    <w:rPr>
      <w:rFonts w:ascii="Garamond" w:hAnsi="Garamond" w:cs="Times New Roman"/>
      <w:caps/>
      <w:sz w:val="40"/>
      <w:szCs w:val="40"/>
      <w:lang w:val="en-US" w:eastAsia="ru-RU"/>
    </w:rPr>
  </w:style>
  <w:style w:type="paragraph" w:styleId="Caption">
    <w:name w:val="caption"/>
    <w:basedOn w:val="Normal"/>
    <w:next w:val="Normal"/>
    <w:uiPriority w:val="99"/>
    <w:qFormat/>
    <w:rsid w:val="00B14DAE"/>
    <w:pPr>
      <w:spacing w:before="60" w:after="60"/>
      <w:jc w:val="center"/>
    </w:pPr>
    <w:rPr>
      <w:rFonts w:ascii="Courier New" w:hAnsi="Courier New" w:cs="Courier New"/>
      <w:b/>
      <w:bCs/>
      <w:caps/>
      <w:spacing w:val="20"/>
      <w:sz w:val="48"/>
      <w:szCs w:val="48"/>
    </w:rPr>
  </w:style>
  <w:style w:type="table" w:styleId="TableGrid">
    <w:name w:val="Table Grid"/>
    <w:basedOn w:val="TableNormal"/>
    <w:uiPriority w:val="99"/>
    <w:rsid w:val="001C19B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99"/>
    <w:qFormat/>
    <w:locked/>
    <w:rsid w:val="007C71B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7C71BA"/>
    <w:rPr>
      <w:rFonts w:ascii="Cambria" w:hAnsi="Cambria" w:cs="Times New Roman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rsid w:val="005F4FE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F4FE0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99"/>
    <w:qFormat/>
    <w:locked/>
    <w:rsid w:val="00A33D41"/>
    <w:rPr>
      <w:rFonts w:cs="Times New Roman"/>
      <w:b/>
      <w:bCs/>
    </w:rPr>
  </w:style>
  <w:style w:type="paragraph" w:styleId="Header">
    <w:name w:val="header"/>
    <w:basedOn w:val="Normal"/>
    <w:link w:val="HeaderChar"/>
    <w:uiPriority w:val="99"/>
    <w:rsid w:val="00C8385B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C8385B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C8385B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C8385B"/>
    <w:rPr>
      <w:rFonts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1529</TotalTime>
  <Pages>1</Pages>
  <Words>193</Words>
  <Characters>1102</Characters>
  <Application>Microsoft Office Outlook</Application>
  <DocSecurity>0</DocSecurity>
  <Lines>0</Lines>
  <Paragraphs>0</Paragraphs>
  <ScaleCrop>false</ScaleCrop>
  <Company>Office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User</cp:lastModifiedBy>
  <cp:revision>408</cp:revision>
  <cp:lastPrinted>2026-03-05T07:56:00Z</cp:lastPrinted>
  <dcterms:created xsi:type="dcterms:W3CDTF">2015-03-12T09:38:00Z</dcterms:created>
  <dcterms:modified xsi:type="dcterms:W3CDTF">2026-07-10T08:29:00Z</dcterms:modified>
</cp:coreProperties>
</file>