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3F8" w:rsidRDefault="009133F8" w:rsidP="0094414C">
      <w:pPr>
        <w:pStyle w:val="Title"/>
        <w:jc w:val="right"/>
        <w:rPr>
          <w:rFonts w:ascii="Times New Roman" w:hAnsi="Times New Roman"/>
          <w:b w:val="0"/>
          <w:sz w:val="28"/>
          <w:szCs w:val="28"/>
        </w:rPr>
      </w:pPr>
    </w:p>
    <w:p w:rsidR="009133F8" w:rsidRPr="00C322C0" w:rsidRDefault="009133F8" w:rsidP="0094414C">
      <w:pPr>
        <w:pStyle w:val="Title"/>
        <w:jc w:val="right"/>
        <w:rPr>
          <w:rFonts w:ascii="Times New Roman" w:hAnsi="Times New Roman"/>
          <w:b w:val="0"/>
          <w:sz w:val="28"/>
          <w:szCs w:val="28"/>
        </w:rPr>
      </w:pPr>
      <w:r w:rsidRPr="00C322C0">
        <w:rPr>
          <w:rFonts w:ascii="Times New Roman" w:hAnsi="Times New Roman"/>
          <w:b w:val="0"/>
          <w:sz w:val="28"/>
          <w:szCs w:val="28"/>
        </w:rPr>
        <w:t>Утверждено</w:t>
      </w:r>
    </w:p>
    <w:p w:rsidR="009133F8" w:rsidRPr="00C322C0" w:rsidRDefault="009133F8" w:rsidP="0094414C">
      <w:pPr>
        <w:jc w:val="right"/>
        <w:rPr>
          <w:sz w:val="28"/>
          <w:szCs w:val="28"/>
        </w:rPr>
      </w:pPr>
      <w:r>
        <w:rPr>
          <w:sz w:val="28"/>
          <w:szCs w:val="28"/>
        </w:rPr>
        <w:t>з</w:t>
      </w:r>
      <w:r w:rsidRPr="00C322C0">
        <w:rPr>
          <w:sz w:val="28"/>
          <w:szCs w:val="28"/>
        </w:rPr>
        <w:t>аведующим МАДОУ д/с 39 города Тюмени</w:t>
      </w:r>
    </w:p>
    <w:p w:rsidR="009133F8" w:rsidRPr="0094414C" w:rsidRDefault="009133F8" w:rsidP="0094414C">
      <w:pPr>
        <w:jc w:val="right"/>
        <w:rPr>
          <w:sz w:val="32"/>
          <w:szCs w:val="32"/>
        </w:rPr>
      </w:pPr>
      <w:r w:rsidRPr="00C322C0">
        <w:rPr>
          <w:sz w:val="28"/>
          <w:szCs w:val="28"/>
        </w:rPr>
        <w:t>Л.В. Кравцовой</w:t>
      </w:r>
    </w:p>
    <w:tbl>
      <w:tblPr>
        <w:tblpPr w:leftFromText="180" w:rightFromText="180" w:vertAnchor="text" w:horzAnchor="margin" w:tblpX="-1128" w:tblpY="248"/>
        <w:tblW w:w="10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89"/>
        <w:gridCol w:w="2896"/>
        <w:gridCol w:w="2896"/>
      </w:tblGrid>
      <w:tr w:rsidR="009133F8" w:rsidRPr="00E94DCD" w:rsidTr="00754D84">
        <w:trPr>
          <w:trHeight w:val="1407"/>
        </w:trPr>
        <w:tc>
          <w:tcPr>
            <w:tcW w:w="4889" w:type="dxa"/>
          </w:tcPr>
          <w:p w:rsidR="009133F8" w:rsidRPr="00E94DCD" w:rsidRDefault="009133F8" w:rsidP="00754D84">
            <w:pPr>
              <w:jc w:val="center"/>
              <w:rPr>
                <w:sz w:val="32"/>
                <w:szCs w:val="32"/>
              </w:rPr>
            </w:pPr>
            <w:r w:rsidRPr="00E94DCD">
              <w:rPr>
                <w:sz w:val="32"/>
                <w:szCs w:val="32"/>
              </w:rPr>
              <w:t>МЕНЮ</w:t>
            </w:r>
          </w:p>
          <w:p w:rsidR="009133F8" w:rsidRPr="00E94DCD" w:rsidRDefault="009133F8" w:rsidP="00754D8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На 02 июля 2026 </w:t>
            </w:r>
            <w:r w:rsidRPr="00E94DCD">
              <w:rPr>
                <w:sz w:val="32"/>
                <w:szCs w:val="32"/>
              </w:rPr>
              <w:t>года</w:t>
            </w:r>
          </w:p>
        </w:tc>
        <w:tc>
          <w:tcPr>
            <w:tcW w:w="2896" w:type="dxa"/>
          </w:tcPr>
          <w:p w:rsidR="009133F8" w:rsidRPr="00E94DCD" w:rsidRDefault="009133F8" w:rsidP="00754D84">
            <w:pPr>
              <w:jc w:val="center"/>
              <w:rPr>
                <w:sz w:val="32"/>
                <w:szCs w:val="32"/>
              </w:rPr>
            </w:pPr>
            <w:r w:rsidRPr="00E94DCD">
              <w:rPr>
                <w:sz w:val="32"/>
                <w:szCs w:val="32"/>
              </w:rPr>
              <w:t>ВЫХОД БЛЮДА</w:t>
            </w:r>
          </w:p>
          <w:p w:rsidR="009133F8" w:rsidRPr="00E94DCD" w:rsidRDefault="009133F8" w:rsidP="00754D84">
            <w:pPr>
              <w:jc w:val="center"/>
              <w:rPr>
                <w:sz w:val="32"/>
                <w:szCs w:val="32"/>
              </w:rPr>
            </w:pPr>
            <w:r w:rsidRPr="00E94DCD">
              <w:rPr>
                <w:sz w:val="32"/>
                <w:szCs w:val="32"/>
              </w:rPr>
              <w:t>с 2 до 3 лет</w:t>
            </w:r>
          </w:p>
          <w:p w:rsidR="009133F8" w:rsidRPr="00E94DCD" w:rsidRDefault="009133F8" w:rsidP="00754D84">
            <w:pPr>
              <w:jc w:val="center"/>
              <w:rPr>
                <w:sz w:val="32"/>
                <w:szCs w:val="32"/>
              </w:rPr>
            </w:pPr>
            <w:r w:rsidRPr="00E94DCD">
              <w:rPr>
                <w:sz w:val="32"/>
                <w:szCs w:val="32"/>
              </w:rPr>
              <w:t>гр/ккал</w:t>
            </w:r>
          </w:p>
        </w:tc>
        <w:tc>
          <w:tcPr>
            <w:tcW w:w="2896" w:type="dxa"/>
          </w:tcPr>
          <w:p w:rsidR="009133F8" w:rsidRPr="00E94DCD" w:rsidRDefault="009133F8" w:rsidP="00754D84">
            <w:pPr>
              <w:jc w:val="center"/>
              <w:rPr>
                <w:sz w:val="32"/>
                <w:szCs w:val="32"/>
              </w:rPr>
            </w:pPr>
            <w:r w:rsidRPr="00E94DCD">
              <w:rPr>
                <w:sz w:val="32"/>
                <w:szCs w:val="32"/>
              </w:rPr>
              <w:t>ВЫХОД БЛЮДА</w:t>
            </w:r>
          </w:p>
          <w:p w:rsidR="009133F8" w:rsidRPr="00E94DCD" w:rsidRDefault="009133F8" w:rsidP="00754D84">
            <w:pPr>
              <w:jc w:val="center"/>
              <w:rPr>
                <w:sz w:val="32"/>
                <w:szCs w:val="32"/>
              </w:rPr>
            </w:pPr>
            <w:r w:rsidRPr="00E94DCD">
              <w:rPr>
                <w:sz w:val="32"/>
                <w:szCs w:val="32"/>
              </w:rPr>
              <w:t>с 3 до 7 лет</w:t>
            </w:r>
          </w:p>
          <w:p w:rsidR="009133F8" w:rsidRPr="00E94DCD" w:rsidRDefault="009133F8" w:rsidP="00754D84">
            <w:pPr>
              <w:jc w:val="center"/>
              <w:rPr>
                <w:sz w:val="32"/>
                <w:szCs w:val="32"/>
              </w:rPr>
            </w:pPr>
            <w:r w:rsidRPr="00E94DCD">
              <w:rPr>
                <w:sz w:val="32"/>
                <w:szCs w:val="32"/>
              </w:rPr>
              <w:t>гр/ккал</w:t>
            </w:r>
          </w:p>
        </w:tc>
      </w:tr>
      <w:tr w:rsidR="009133F8" w:rsidRPr="00E94DCD" w:rsidTr="00754D84">
        <w:trPr>
          <w:trHeight w:val="334"/>
        </w:trPr>
        <w:tc>
          <w:tcPr>
            <w:tcW w:w="10681" w:type="dxa"/>
            <w:gridSpan w:val="3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ЗАВТРАК</w:t>
            </w:r>
          </w:p>
        </w:tc>
      </w:tr>
      <w:tr w:rsidR="009133F8" w:rsidRPr="00E94DCD" w:rsidTr="00754D84">
        <w:trPr>
          <w:trHeight w:val="334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 xml:space="preserve">Каша пшенично-ячневая 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150/130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200/169</w:t>
            </w:r>
          </w:p>
        </w:tc>
      </w:tr>
      <w:tr w:rsidR="009133F8" w:rsidRPr="00E94DCD" w:rsidTr="00754D84">
        <w:trPr>
          <w:trHeight w:val="506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Каша пшенично-ячневая на воде</w:t>
            </w:r>
            <w:r>
              <w:rPr>
                <w:sz w:val="28"/>
                <w:szCs w:val="28"/>
              </w:rPr>
              <w:t xml:space="preserve"> </w:t>
            </w:r>
            <w:r w:rsidRPr="00B31FFF">
              <w:rPr>
                <w:sz w:val="28"/>
                <w:szCs w:val="28"/>
              </w:rPr>
              <w:t>(аллергия)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150/115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200/147</w:t>
            </w:r>
          </w:p>
        </w:tc>
      </w:tr>
      <w:tr w:rsidR="009133F8" w:rsidRPr="00E94DCD" w:rsidTr="00754D84">
        <w:trPr>
          <w:trHeight w:val="264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Кофейный напиток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180/82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200/91</w:t>
            </w:r>
          </w:p>
        </w:tc>
      </w:tr>
      <w:tr w:rsidR="009133F8" w:rsidRPr="00E94DCD" w:rsidTr="00754D84">
        <w:trPr>
          <w:trHeight w:val="671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Кофейный напиток на молоке специализированном</w:t>
            </w:r>
            <w:r>
              <w:rPr>
                <w:sz w:val="28"/>
                <w:szCs w:val="28"/>
              </w:rPr>
              <w:t xml:space="preserve"> </w:t>
            </w:r>
            <w:r w:rsidRPr="00B31FFF">
              <w:rPr>
                <w:sz w:val="28"/>
                <w:szCs w:val="28"/>
              </w:rPr>
              <w:t>(аллергия)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180/77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200/85</w:t>
            </w:r>
          </w:p>
        </w:tc>
      </w:tr>
      <w:tr w:rsidR="009133F8" w:rsidRPr="00E94DCD" w:rsidTr="00754D84">
        <w:trPr>
          <w:trHeight w:val="351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Бутерброд с сыром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20-10/69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20-15/83</w:t>
            </w:r>
          </w:p>
        </w:tc>
      </w:tr>
      <w:tr w:rsidR="009133F8" w:rsidRPr="00E94DCD" w:rsidTr="00754D84">
        <w:trPr>
          <w:trHeight w:val="155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Печенье затяжное (а)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20/78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30/117</w:t>
            </w:r>
          </w:p>
        </w:tc>
      </w:tr>
      <w:tr w:rsidR="009133F8" w:rsidRPr="00E94DCD" w:rsidTr="00754D84">
        <w:trPr>
          <w:trHeight w:val="155"/>
        </w:trPr>
        <w:tc>
          <w:tcPr>
            <w:tcW w:w="10681" w:type="dxa"/>
            <w:gridSpan w:val="3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ЗАВТРАК</w:t>
            </w:r>
          </w:p>
        </w:tc>
      </w:tr>
      <w:tr w:rsidR="009133F8" w:rsidRPr="00E94DCD" w:rsidTr="00754D84">
        <w:trPr>
          <w:trHeight w:val="326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 xml:space="preserve">Сок в ассортименте 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150/70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180/91</w:t>
            </w:r>
          </w:p>
        </w:tc>
      </w:tr>
      <w:tr w:rsidR="009133F8" w:rsidRPr="00E94DCD" w:rsidTr="00754D84">
        <w:trPr>
          <w:trHeight w:val="326"/>
        </w:trPr>
        <w:tc>
          <w:tcPr>
            <w:tcW w:w="10681" w:type="dxa"/>
            <w:gridSpan w:val="3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ОБЕД</w:t>
            </w:r>
          </w:p>
        </w:tc>
      </w:tr>
      <w:tr w:rsidR="009133F8" w:rsidRPr="00E94DCD" w:rsidTr="00754D84">
        <w:trPr>
          <w:trHeight w:val="215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моркови и яблок</w:t>
            </w:r>
          </w:p>
        </w:tc>
        <w:tc>
          <w:tcPr>
            <w:tcW w:w="2896" w:type="dxa"/>
          </w:tcPr>
          <w:p w:rsidR="009133F8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40/49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60/64</w:t>
            </w:r>
          </w:p>
        </w:tc>
      </w:tr>
      <w:tr w:rsidR="009133F8" w:rsidRPr="00E94DCD" w:rsidTr="00754D84">
        <w:trPr>
          <w:trHeight w:val="272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 xml:space="preserve">Суп из гороха с гренками 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150-10/73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180-20/137</w:t>
            </w:r>
          </w:p>
        </w:tc>
      </w:tr>
      <w:tr w:rsidR="009133F8" w:rsidRPr="00E94DCD" w:rsidTr="00754D84">
        <w:trPr>
          <w:trHeight w:val="272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Суп гороховый с гренками(а)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150-10/82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180-20/147</w:t>
            </w:r>
          </w:p>
        </w:tc>
      </w:tr>
      <w:tr w:rsidR="009133F8" w:rsidRPr="00E94DCD" w:rsidTr="00754D84">
        <w:trPr>
          <w:trHeight w:val="320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Жаркое по-домашнему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150/196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200/252</w:t>
            </w:r>
          </w:p>
        </w:tc>
      </w:tr>
      <w:tr w:rsidR="009133F8" w:rsidRPr="00E94DCD" w:rsidTr="00754D84">
        <w:trPr>
          <w:trHeight w:val="198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 xml:space="preserve">Компот из свежих яблок 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180/61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200/81</w:t>
            </w:r>
          </w:p>
        </w:tc>
      </w:tr>
      <w:tr w:rsidR="009133F8" w:rsidRPr="00E94DCD" w:rsidTr="00754D84">
        <w:trPr>
          <w:trHeight w:val="162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20/39 -20/39(а)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20/39 -20/39(а)</w:t>
            </w:r>
          </w:p>
        </w:tc>
      </w:tr>
      <w:tr w:rsidR="009133F8" w:rsidRPr="00E94DCD" w:rsidTr="00754D84">
        <w:trPr>
          <w:trHeight w:val="162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Хлеб ржаной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40/69-40/69(а)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40/69-40/69(а)</w:t>
            </w:r>
          </w:p>
        </w:tc>
      </w:tr>
      <w:tr w:rsidR="009133F8" w:rsidRPr="00E94DCD" w:rsidTr="00754D84">
        <w:trPr>
          <w:trHeight w:val="162"/>
        </w:trPr>
        <w:tc>
          <w:tcPr>
            <w:tcW w:w="10681" w:type="dxa"/>
            <w:gridSpan w:val="3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</w:tr>
      <w:tr w:rsidR="009133F8" w:rsidRPr="00E94DCD" w:rsidTr="00754D84">
        <w:trPr>
          <w:trHeight w:val="357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 xml:space="preserve">Молоко питьевое 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180/107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200/118</w:t>
            </w:r>
          </w:p>
        </w:tc>
      </w:tr>
      <w:tr w:rsidR="009133F8" w:rsidRPr="00E94DCD" w:rsidTr="00754D84">
        <w:trPr>
          <w:trHeight w:val="268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Молоко безлактозное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180/108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200/115</w:t>
            </w:r>
          </w:p>
        </w:tc>
      </w:tr>
      <w:tr w:rsidR="009133F8" w:rsidRPr="00E94DCD" w:rsidTr="00754D84">
        <w:trPr>
          <w:trHeight w:val="175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Вафля </w:t>
            </w:r>
          </w:p>
        </w:tc>
        <w:tc>
          <w:tcPr>
            <w:tcW w:w="2896" w:type="dxa"/>
          </w:tcPr>
          <w:p w:rsidR="009133F8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25/80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25/80</w:t>
            </w:r>
          </w:p>
        </w:tc>
      </w:tr>
      <w:tr w:rsidR="009133F8" w:rsidRPr="00E94DCD" w:rsidTr="00754D84">
        <w:trPr>
          <w:trHeight w:val="208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Печенье затяжное (аллергия)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30/100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50/162</w:t>
            </w:r>
          </w:p>
        </w:tc>
      </w:tr>
      <w:tr w:rsidR="009133F8" w:rsidRPr="00E94DCD" w:rsidTr="00754D84">
        <w:trPr>
          <w:trHeight w:val="208"/>
        </w:trPr>
        <w:tc>
          <w:tcPr>
            <w:tcW w:w="10681" w:type="dxa"/>
            <w:gridSpan w:val="3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</w:tr>
      <w:tr w:rsidR="009133F8" w:rsidRPr="00E94DCD" w:rsidTr="00754D84">
        <w:trPr>
          <w:trHeight w:val="217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 xml:space="preserve">Винегрет овощной 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40/46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60/70</w:t>
            </w:r>
          </w:p>
        </w:tc>
      </w:tr>
      <w:tr w:rsidR="009133F8" w:rsidRPr="00E94DCD" w:rsidTr="00754D84">
        <w:trPr>
          <w:trHeight w:val="83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рыбная «Лада»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60/112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80/141</w:t>
            </w:r>
          </w:p>
        </w:tc>
      </w:tr>
      <w:tr w:rsidR="009133F8" w:rsidRPr="00E94DCD" w:rsidTr="00754D84">
        <w:trPr>
          <w:trHeight w:val="186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со смородиной и сахаром </w:t>
            </w:r>
            <w:r w:rsidRPr="00B31F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180-10/38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200-10/44</w:t>
            </w:r>
          </w:p>
        </w:tc>
      </w:tr>
      <w:tr w:rsidR="009133F8" w:rsidRPr="00E94DCD" w:rsidTr="00754D84">
        <w:trPr>
          <w:trHeight w:val="290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Рыба запеченная </w:t>
            </w:r>
            <w:r w:rsidRPr="00B31FFF">
              <w:rPr>
                <w:sz w:val="28"/>
                <w:szCs w:val="28"/>
              </w:rPr>
              <w:t>(а)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60/103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70/127</w:t>
            </w:r>
          </w:p>
        </w:tc>
      </w:tr>
      <w:tr w:rsidR="009133F8" w:rsidRPr="00E94DCD" w:rsidTr="00754D84">
        <w:trPr>
          <w:trHeight w:val="202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 (яблоко)</w:t>
            </w:r>
          </w:p>
        </w:tc>
        <w:tc>
          <w:tcPr>
            <w:tcW w:w="2896" w:type="dxa"/>
          </w:tcPr>
          <w:p w:rsidR="009133F8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100/51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100/75</w:t>
            </w:r>
          </w:p>
        </w:tc>
      </w:tr>
      <w:tr w:rsidR="009133F8" w:rsidRPr="00E94DCD" w:rsidTr="00754D84">
        <w:trPr>
          <w:trHeight w:val="202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10/19-10/19(а)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10/19-10/19(а)</w:t>
            </w:r>
          </w:p>
        </w:tc>
      </w:tr>
      <w:tr w:rsidR="009133F8" w:rsidRPr="00E94DCD" w:rsidTr="00754D84">
        <w:trPr>
          <w:trHeight w:val="288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Хлеб ржаной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15/26-15/26(а)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20/34-20/34(а)</w:t>
            </w:r>
          </w:p>
        </w:tc>
      </w:tr>
      <w:tr w:rsidR="009133F8" w:rsidRPr="00E94DCD" w:rsidTr="00754D84">
        <w:trPr>
          <w:trHeight w:val="470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Стоимость:</w:t>
            </w:r>
          </w:p>
        </w:tc>
        <w:tc>
          <w:tcPr>
            <w:tcW w:w="2896" w:type="dxa"/>
          </w:tcPr>
          <w:p w:rsidR="009133F8" w:rsidRDefault="009133F8" w:rsidP="00ED43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139,75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153,61</w:t>
            </w:r>
          </w:p>
        </w:tc>
      </w:tr>
    </w:tbl>
    <w:p w:rsidR="009133F8" w:rsidRPr="00AB7C9C" w:rsidRDefault="009133F8" w:rsidP="00B31FFF"/>
    <w:sectPr w:rsidR="009133F8" w:rsidRPr="00AB7C9C" w:rsidSect="00E833E8">
      <w:pgSz w:w="11906" w:h="16838"/>
      <w:pgMar w:top="0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610"/>
    <w:rsid w:val="0000035D"/>
    <w:rsid w:val="0000141F"/>
    <w:rsid w:val="0000575C"/>
    <w:rsid w:val="00013556"/>
    <w:rsid w:val="00014E82"/>
    <w:rsid w:val="000330F3"/>
    <w:rsid w:val="0003600D"/>
    <w:rsid w:val="000412E0"/>
    <w:rsid w:val="0004467F"/>
    <w:rsid w:val="000615C4"/>
    <w:rsid w:val="00062DFE"/>
    <w:rsid w:val="00073129"/>
    <w:rsid w:val="00075C4E"/>
    <w:rsid w:val="00080898"/>
    <w:rsid w:val="00086382"/>
    <w:rsid w:val="000877D9"/>
    <w:rsid w:val="00095C3B"/>
    <w:rsid w:val="000B528E"/>
    <w:rsid w:val="000B7213"/>
    <w:rsid w:val="000C1C8B"/>
    <w:rsid w:val="000C3111"/>
    <w:rsid w:val="000C482B"/>
    <w:rsid w:val="000C4D04"/>
    <w:rsid w:val="000D1689"/>
    <w:rsid w:val="000D4200"/>
    <w:rsid w:val="000D6CE3"/>
    <w:rsid w:val="000E421F"/>
    <w:rsid w:val="000E475A"/>
    <w:rsid w:val="000E7142"/>
    <w:rsid w:val="000F061E"/>
    <w:rsid w:val="000F2C07"/>
    <w:rsid w:val="00101398"/>
    <w:rsid w:val="00101D57"/>
    <w:rsid w:val="00115C6F"/>
    <w:rsid w:val="00125C2E"/>
    <w:rsid w:val="001277FC"/>
    <w:rsid w:val="00127A35"/>
    <w:rsid w:val="00130610"/>
    <w:rsid w:val="001327D8"/>
    <w:rsid w:val="00133245"/>
    <w:rsid w:val="00136BE3"/>
    <w:rsid w:val="0013793F"/>
    <w:rsid w:val="0015366E"/>
    <w:rsid w:val="00154367"/>
    <w:rsid w:val="0015749F"/>
    <w:rsid w:val="00160AC7"/>
    <w:rsid w:val="00161DE8"/>
    <w:rsid w:val="0016553A"/>
    <w:rsid w:val="00165F10"/>
    <w:rsid w:val="0017255B"/>
    <w:rsid w:val="001827B5"/>
    <w:rsid w:val="00185029"/>
    <w:rsid w:val="00185E5B"/>
    <w:rsid w:val="001872B0"/>
    <w:rsid w:val="00192854"/>
    <w:rsid w:val="001A043A"/>
    <w:rsid w:val="001A2AAA"/>
    <w:rsid w:val="001B0574"/>
    <w:rsid w:val="001B53EF"/>
    <w:rsid w:val="001B6186"/>
    <w:rsid w:val="001B777E"/>
    <w:rsid w:val="001C19B3"/>
    <w:rsid w:val="001C1ECA"/>
    <w:rsid w:val="001C795E"/>
    <w:rsid w:val="001D63D7"/>
    <w:rsid w:val="001E038C"/>
    <w:rsid w:val="001E6E22"/>
    <w:rsid w:val="001E7851"/>
    <w:rsid w:val="001F170A"/>
    <w:rsid w:val="001F43D9"/>
    <w:rsid w:val="0020092C"/>
    <w:rsid w:val="0020358E"/>
    <w:rsid w:val="00205CB3"/>
    <w:rsid w:val="00211ECB"/>
    <w:rsid w:val="00214D2B"/>
    <w:rsid w:val="00222ACE"/>
    <w:rsid w:val="002246B8"/>
    <w:rsid w:val="00236FEE"/>
    <w:rsid w:val="00243778"/>
    <w:rsid w:val="00243DC3"/>
    <w:rsid w:val="00244CB4"/>
    <w:rsid w:val="002542DF"/>
    <w:rsid w:val="0025560F"/>
    <w:rsid w:val="002667A7"/>
    <w:rsid w:val="00271950"/>
    <w:rsid w:val="00272621"/>
    <w:rsid w:val="00274C24"/>
    <w:rsid w:val="00291EDF"/>
    <w:rsid w:val="002A62D9"/>
    <w:rsid w:val="002A709D"/>
    <w:rsid w:val="002B14A4"/>
    <w:rsid w:val="002B1690"/>
    <w:rsid w:val="002B359A"/>
    <w:rsid w:val="002C3737"/>
    <w:rsid w:val="002C56D9"/>
    <w:rsid w:val="002C6925"/>
    <w:rsid w:val="002C6ADF"/>
    <w:rsid w:val="002C7D8C"/>
    <w:rsid w:val="002D2933"/>
    <w:rsid w:val="002D3C1D"/>
    <w:rsid w:val="002F207A"/>
    <w:rsid w:val="002F6FE3"/>
    <w:rsid w:val="002F71A0"/>
    <w:rsid w:val="00301E83"/>
    <w:rsid w:val="00305CCE"/>
    <w:rsid w:val="0031063A"/>
    <w:rsid w:val="003107D9"/>
    <w:rsid w:val="0031779A"/>
    <w:rsid w:val="003210CF"/>
    <w:rsid w:val="00335AB9"/>
    <w:rsid w:val="00340E60"/>
    <w:rsid w:val="003416C7"/>
    <w:rsid w:val="003455EF"/>
    <w:rsid w:val="0034716E"/>
    <w:rsid w:val="00347494"/>
    <w:rsid w:val="00350253"/>
    <w:rsid w:val="00352031"/>
    <w:rsid w:val="00354F47"/>
    <w:rsid w:val="0035578C"/>
    <w:rsid w:val="00356763"/>
    <w:rsid w:val="00366A54"/>
    <w:rsid w:val="003703BD"/>
    <w:rsid w:val="00374768"/>
    <w:rsid w:val="003768E5"/>
    <w:rsid w:val="00376AB3"/>
    <w:rsid w:val="00394F4D"/>
    <w:rsid w:val="00397DAA"/>
    <w:rsid w:val="003A481B"/>
    <w:rsid w:val="003A4F46"/>
    <w:rsid w:val="003B0B52"/>
    <w:rsid w:val="003B1646"/>
    <w:rsid w:val="003B23C9"/>
    <w:rsid w:val="003B7FB6"/>
    <w:rsid w:val="003C06BB"/>
    <w:rsid w:val="003C2870"/>
    <w:rsid w:val="003C35AE"/>
    <w:rsid w:val="003C4E50"/>
    <w:rsid w:val="003C4F99"/>
    <w:rsid w:val="003C6E71"/>
    <w:rsid w:val="003D3221"/>
    <w:rsid w:val="003D3C94"/>
    <w:rsid w:val="003D51F6"/>
    <w:rsid w:val="003D539F"/>
    <w:rsid w:val="003D7F2A"/>
    <w:rsid w:val="003E7318"/>
    <w:rsid w:val="003E761C"/>
    <w:rsid w:val="003F2CFB"/>
    <w:rsid w:val="00402016"/>
    <w:rsid w:val="00411027"/>
    <w:rsid w:val="004122B0"/>
    <w:rsid w:val="00420589"/>
    <w:rsid w:val="00431C0B"/>
    <w:rsid w:val="00432CF2"/>
    <w:rsid w:val="00433D1A"/>
    <w:rsid w:val="00433D82"/>
    <w:rsid w:val="00436BBC"/>
    <w:rsid w:val="00440A4F"/>
    <w:rsid w:val="00440F03"/>
    <w:rsid w:val="00447A2E"/>
    <w:rsid w:val="004561EB"/>
    <w:rsid w:val="004643D8"/>
    <w:rsid w:val="00464C21"/>
    <w:rsid w:val="00467293"/>
    <w:rsid w:val="00471C3B"/>
    <w:rsid w:val="00482D92"/>
    <w:rsid w:val="00490A84"/>
    <w:rsid w:val="004927AE"/>
    <w:rsid w:val="00492DDE"/>
    <w:rsid w:val="00493962"/>
    <w:rsid w:val="004B2975"/>
    <w:rsid w:val="004B6538"/>
    <w:rsid w:val="004C1206"/>
    <w:rsid w:val="004C36BC"/>
    <w:rsid w:val="004C3AE5"/>
    <w:rsid w:val="004C427D"/>
    <w:rsid w:val="004C621B"/>
    <w:rsid w:val="004D1C50"/>
    <w:rsid w:val="004D2519"/>
    <w:rsid w:val="004E0BE1"/>
    <w:rsid w:val="004E3091"/>
    <w:rsid w:val="004E5EF0"/>
    <w:rsid w:val="004E6145"/>
    <w:rsid w:val="004E78F0"/>
    <w:rsid w:val="004F1CC8"/>
    <w:rsid w:val="005176E2"/>
    <w:rsid w:val="00520397"/>
    <w:rsid w:val="005215E8"/>
    <w:rsid w:val="00524102"/>
    <w:rsid w:val="005247A9"/>
    <w:rsid w:val="00524C4E"/>
    <w:rsid w:val="00531616"/>
    <w:rsid w:val="00533CAD"/>
    <w:rsid w:val="00540639"/>
    <w:rsid w:val="00550BC0"/>
    <w:rsid w:val="00560538"/>
    <w:rsid w:val="005610D9"/>
    <w:rsid w:val="005666F3"/>
    <w:rsid w:val="005733A8"/>
    <w:rsid w:val="00577D3C"/>
    <w:rsid w:val="00580E0A"/>
    <w:rsid w:val="00582373"/>
    <w:rsid w:val="00582E23"/>
    <w:rsid w:val="0058386A"/>
    <w:rsid w:val="00590D55"/>
    <w:rsid w:val="00593614"/>
    <w:rsid w:val="0059632E"/>
    <w:rsid w:val="005C38B9"/>
    <w:rsid w:val="005C794D"/>
    <w:rsid w:val="005D35D2"/>
    <w:rsid w:val="005D4658"/>
    <w:rsid w:val="005D5D8F"/>
    <w:rsid w:val="005E36EE"/>
    <w:rsid w:val="005E405C"/>
    <w:rsid w:val="005E5E2E"/>
    <w:rsid w:val="005F1973"/>
    <w:rsid w:val="005F285B"/>
    <w:rsid w:val="00601441"/>
    <w:rsid w:val="00602D51"/>
    <w:rsid w:val="00603010"/>
    <w:rsid w:val="0060324E"/>
    <w:rsid w:val="006053D0"/>
    <w:rsid w:val="00611139"/>
    <w:rsid w:val="006158D1"/>
    <w:rsid w:val="006243F8"/>
    <w:rsid w:val="00644B36"/>
    <w:rsid w:val="00644D6B"/>
    <w:rsid w:val="00646BDC"/>
    <w:rsid w:val="006537EB"/>
    <w:rsid w:val="00655B87"/>
    <w:rsid w:val="0065772C"/>
    <w:rsid w:val="0066505B"/>
    <w:rsid w:val="00670778"/>
    <w:rsid w:val="00670D40"/>
    <w:rsid w:val="00675C9D"/>
    <w:rsid w:val="00677B32"/>
    <w:rsid w:val="00683159"/>
    <w:rsid w:val="0068667B"/>
    <w:rsid w:val="0069463F"/>
    <w:rsid w:val="006B54B5"/>
    <w:rsid w:val="006C7041"/>
    <w:rsid w:val="006D5D0E"/>
    <w:rsid w:val="006D6614"/>
    <w:rsid w:val="006F1C29"/>
    <w:rsid w:val="006F32EE"/>
    <w:rsid w:val="00702206"/>
    <w:rsid w:val="00704BC0"/>
    <w:rsid w:val="00712DA8"/>
    <w:rsid w:val="00713241"/>
    <w:rsid w:val="00720E19"/>
    <w:rsid w:val="007240D1"/>
    <w:rsid w:val="007318F0"/>
    <w:rsid w:val="00731914"/>
    <w:rsid w:val="00732065"/>
    <w:rsid w:val="0074132D"/>
    <w:rsid w:val="00754D84"/>
    <w:rsid w:val="0075631F"/>
    <w:rsid w:val="0075712C"/>
    <w:rsid w:val="00772B1E"/>
    <w:rsid w:val="00773A51"/>
    <w:rsid w:val="00776489"/>
    <w:rsid w:val="007806BC"/>
    <w:rsid w:val="00797175"/>
    <w:rsid w:val="00797820"/>
    <w:rsid w:val="007A7B2E"/>
    <w:rsid w:val="007B7FD1"/>
    <w:rsid w:val="007C0EA8"/>
    <w:rsid w:val="007C31A2"/>
    <w:rsid w:val="007D1224"/>
    <w:rsid w:val="007D1472"/>
    <w:rsid w:val="007D274F"/>
    <w:rsid w:val="007D4751"/>
    <w:rsid w:val="007D6E59"/>
    <w:rsid w:val="007E0FD1"/>
    <w:rsid w:val="007E1B01"/>
    <w:rsid w:val="007E46CC"/>
    <w:rsid w:val="007F3631"/>
    <w:rsid w:val="007F6176"/>
    <w:rsid w:val="007F6584"/>
    <w:rsid w:val="00800BF0"/>
    <w:rsid w:val="00820566"/>
    <w:rsid w:val="0082514A"/>
    <w:rsid w:val="008264D7"/>
    <w:rsid w:val="0083023B"/>
    <w:rsid w:val="00837746"/>
    <w:rsid w:val="008448E8"/>
    <w:rsid w:val="00847934"/>
    <w:rsid w:val="00847D69"/>
    <w:rsid w:val="00863146"/>
    <w:rsid w:val="00864A7D"/>
    <w:rsid w:val="00866956"/>
    <w:rsid w:val="008847FA"/>
    <w:rsid w:val="00884872"/>
    <w:rsid w:val="008946C6"/>
    <w:rsid w:val="008952A6"/>
    <w:rsid w:val="0089624A"/>
    <w:rsid w:val="008A55CD"/>
    <w:rsid w:val="008C4D39"/>
    <w:rsid w:val="008E0D4E"/>
    <w:rsid w:val="008F1D1E"/>
    <w:rsid w:val="008F5488"/>
    <w:rsid w:val="009110EE"/>
    <w:rsid w:val="009123E0"/>
    <w:rsid w:val="009133F8"/>
    <w:rsid w:val="0091590D"/>
    <w:rsid w:val="00915D4E"/>
    <w:rsid w:val="00916087"/>
    <w:rsid w:val="009169C3"/>
    <w:rsid w:val="009306FE"/>
    <w:rsid w:val="00936975"/>
    <w:rsid w:val="0094414C"/>
    <w:rsid w:val="0094456C"/>
    <w:rsid w:val="00946401"/>
    <w:rsid w:val="00947F97"/>
    <w:rsid w:val="009517D2"/>
    <w:rsid w:val="0095243C"/>
    <w:rsid w:val="009537BF"/>
    <w:rsid w:val="009558D1"/>
    <w:rsid w:val="00956538"/>
    <w:rsid w:val="0096606E"/>
    <w:rsid w:val="00980F3F"/>
    <w:rsid w:val="00981312"/>
    <w:rsid w:val="0098330F"/>
    <w:rsid w:val="009850AF"/>
    <w:rsid w:val="00987CB7"/>
    <w:rsid w:val="00990EAF"/>
    <w:rsid w:val="00991513"/>
    <w:rsid w:val="00993518"/>
    <w:rsid w:val="00995910"/>
    <w:rsid w:val="0099674F"/>
    <w:rsid w:val="00997023"/>
    <w:rsid w:val="009972C0"/>
    <w:rsid w:val="009A0FE6"/>
    <w:rsid w:val="009A268F"/>
    <w:rsid w:val="009A517B"/>
    <w:rsid w:val="009B2F35"/>
    <w:rsid w:val="009C0A56"/>
    <w:rsid w:val="009C2D42"/>
    <w:rsid w:val="009E7F08"/>
    <w:rsid w:val="009F1A23"/>
    <w:rsid w:val="009F37B7"/>
    <w:rsid w:val="009F386F"/>
    <w:rsid w:val="009F4D2A"/>
    <w:rsid w:val="00A05935"/>
    <w:rsid w:val="00A1770B"/>
    <w:rsid w:val="00A2218E"/>
    <w:rsid w:val="00A2401B"/>
    <w:rsid w:val="00A300E7"/>
    <w:rsid w:val="00A30AB1"/>
    <w:rsid w:val="00A3120C"/>
    <w:rsid w:val="00A33318"/>
    <w:rsid w:val="00A34199"/>
    <w:rsid w:val="00A37B85"/>
    <w:rsid w:val="00A40364"/>
    <w:rsid w:val="00A41403"/>
    <w:rsid w:val="00A53DD5"/>
    <w:rsid w:val="00A600E2"/>
    <w:rsid w:val="00A615EC"/>
    <w:rsid w:val="00A62BB7"/>
    <w:rsid w:val="00A62BE5"/>
    <w:rsid w:val="00A6634A"/>
    <w:rsid w:val="00A72673"/>
    <w:rsid w:val="00A75E83"/>
    <w:rsid w:val="00A821AB"/>
    <w:rsid w:val="00A835F6"/>
    <w:rsid w:val="00A972B2"/>
    <w:rsid w:val="00AA0BDE"/>
    <w:rsid w:val="00AA2815"/>
    <w:rsid w:val="00AA4DBA"/>
    <w:rsid w:val="00AB10C1"/>
    <w:rsid w:val="00AB210C"/>
    <w:rsid w:val="00AB3916"/>
    <w:rsid w:val="00AB7C9C"/>
    <w:rsid w:val="00AC0425"/>
    <w:rsid w:val="00AC2084"/>
    <w:rsid w:val="00AC2106"/>
    <w:rsid w:val="00AD3A36"/>
    <w:rsid w:val="00AD3B88"/>
    <w:rsid w:val="00AD6F69"/>
    <w:rsid w:val="00AE17AE"/>
    <w:rsid w:val="00AF2D08"/>
    <w:rsid w:val="00B0026D"/>
    <w:rsid w:val="00B00922"/>
    <w:rsid w:val="00B14DAE"/>
    <w:rsid w:val="00B1569A"/>
    <w:rsid w:val="00B17513"/>
    <w:rsid w:val="00B21762"/>
    <w:rsid w:val="00B22C36"/>
    <w:rsid w:val="00B24059"/>
    <w:rsid w:val="00B31FFF"/>
    <w:rsid w:val="00B35224"/>
    <w:rsid w:val="00B37942"/>
    <w:rsid w:val="00B44A62"/>
    <w:rsid w:val="00B44DC8"/>
    <w:rsid w:val="00B54652"/>
    <w:rsid w:val="00B546AA"/>
    <w:rsid w:val="00B62C67"/>
    <w:rsid w:val="00B73593"/>
    <w:rsid w:val="00B74EA2"/>
    <w:rsid w:val="00B75D7D"/>
    <w:rsid w:val="00B817D7"/>
    <w:rsid w:val="00B82F2B"/>
    <w:rsid w:val="00B846D0"/>
    <w:rsid w:val="00B857BF"/>
    <w:rsid w:val="00B913D3"/>
    <w:rsid w:val="00B9623C"/>
    <w:rsid w:val="00BA1C73"/>
    <w:rsid w:val="00BA3C32"/>
    <w:rsid w:val="00BB0F99"/>
    <w:rsid w:val="00BB2537"/>
    <w:rsid w:val="00BB706C"/>
    <w:rsid w:val="00BC413E"/>
    <w:rsid w:val="00BD06BA"/>
    <w:rsid w:val="00BD3B44"/>
    <w:rsid w:val="00BE0475"/>
    <w:rsid w:val="00BE150C"/>
    <w:rsid w:val="00BE35D8"/>
    <w:rsid w:val="00BE577E"/>
    <w:rsid w:val="00BF2A4A"/>
    <w:rsid w:val="00BF702A"/>
    <w:rsid w:val="00BF7579"/>
    <w:rsid w:val="00C0390C"/>
    <w:rsid w:val="00C0719E"/>
    <w:rsid w:val="00C11E86"/>
    <w:rsid w:val="00C12F74"/>
    <w:rsid w:val="00C22EDF"/>
    <w:rsid w:val="00C322C0"/>
    <w:rsid w:val="00C363E6"/>
    <w:rsid w:val="00C46CFF"/>
    <w:rsid w:val="00C54B7D"/>
    <w:rsid w:val="00C5609E"/>
    <w:rsid w:val="00C614CA"/>
    <w:rsid w:val="00C8598B"/>
    <w:rsid w:val="00C85B23"/>
    <w:rsid w:val="00C96F3C"/>
    <w:rsid w:val="00CA4F30"/>
    <w:rsid w:val="00CB2087"/>
    <w:rsid w:val="00CC10C8"/>
    <w:rsid w:val="00CC3B33"/>
    <w:rsid w:val="00CC5BD1"/>
    <w:rsid w:val="00CC6796"/>
    <w:rsid w:val="00CC75CB"/>
    <w:rsid w:val="00CE3CA2"/>
    <w:rsid w:val="00CE4479"/>
    <w:rsid w:val="00D004BC"/>
    <w:rsid w:val="00D0325A"/>
    <w:rsid w:val="00D03892"/>
    <w:rsid w:val="00D03B75"/>
    <w:rsid w:val="00D1290D"/>
    <w:rsid w:val="00D27136"/>
    <w:rsid w:val="00D307A2"/>
    <w:rsid w:val="00D31ACF"/>
    <w:rsid w:val="00D3282C"/>
    <w:rsid w:val="00D44380"/>
    <w:rsid w:val="00D44D6B"/>
    <w:rsid w:val="00D558DA"/>
    <w:rsid w:val="00D569D6"/>
    <w:rsid w:val="00D611C0"/>
    <w:rsid w:val="00D61936"/>
    <w:rsid w:val="00D623B7"/>
    <w:rsid w:val="00D62A66"/>
    <w:rsid w:val="00D712B5"/>
    <w:rsid w:val="00D7221C"/>
    <w:rsid w:val="00D74FB1"/>
    <w:rsid w:val="00D8571F"/>
    <w:rsid w:val="00D8686C"/>
    <w:rsid w:val="00D925F4"/>
    <w:rsid w:val="00D94787"/>
    <w:rsid w:val="00D94D94"/>
    <w:rsid w:val="00D9670F"/>
    <w:rsid w:val="00D96C10"/>
    <w:rsid w:val="00DB72B7"/>
    <w:rsid w:val="00DC2D1F"/>
    <w:rsid w:val="00DC365B"/>
    <w:rsid w:val="00DD4F23"/>
    <w:rsid w:val="00DD75D4"/>
    <w:rsid w:val="00DF38E4"/>
    <w:rsid w:val="00DF482A"/>
    <w:rsid w:val="00E00B37"/>
    <w:rsid w:val="00E0362D"/>
    <w:rsid w:val="00E21FD1"/>
    <w:rsid w:val="00E23413"/>
    <w:rsid w:val="00E24A73"/>
    <w:rsid w:val="00E30483"/>
    <w:rsid w:val="00E41D22"/>
    <w:rsid w:val="00E515C0"/>
    <w:rsid w:val="00E53C1C"/>
    <w:rsid w:val="00E64BB7"/>
    <w:rsid w:val="00E64EF6"/>
    <w:rsid w:val="00E702C8"/>
    <w:rsid w:val="00E833E8"/>
    <w:rsid w:val="00E94DCD"/>
    <w:rsid w:val="00EB21FA"/>
    <w:rsid w:val="00EB2C8B"/>
    <w:rsid w:val="00EB2EC7"/>
    <w:rsid w:val="00EB43A3"/>
    <w:rsid w:val="00EB4773"/>
    <w:rsid w:val="00EC4E84"/>
    <w:rsid w:val="00EC6895"/>
    <w:rsid w:val="00ED4290"/>
    <w:rsid w:val="00ED4337"/>
    <w:rsid w:val="00ED606F"/>
    <w:rsid w:val="00EE2CB0"/>
    <w:rsid w:val="00EF1333"/>
    <w:rsid w:val="00EF5894"/>
    <w:rsid w:val="00F035AA"/>
    <w:rsid w:val="00F045CF"/>
    <w:rsid w:val="00F04ED7"/>
    <w:rsid w:val="00F05D2A"/>
    <w:rsid w:val="00F136F6"/>
    <w:rsid w:val="00F276C6"/>
    <w:rsid w:val="00F30965"/>
    <w:rsid w:val="00F3466A"/>
    <w:rsid w:val="00F362D4"/>
    <w:rsid w:val="00F40BC2"/>
    <w:rsid w:val="00F42A52"/>
    <w:rsid w:val="00F438CE"/>
    <w:rsid w:val="00F5473B"/>
    <w:rsid w:val="00F579CF"/>
    <w:rsid w:val="00F64D50"/>
    <w:rsid w:val="00F662B5"/>
    <w:rsid w:val="00F7133C"/>
    <w:rsid w:val="00F77BA9"/>
    <w:rsid w:val="00F858B4"/>
    <w:rsid w:val="00F86118"/>
    <w:rsid w:val="00F86C69"/>
    <w:rsid w:val="00FA1EB7"/>
    <w:rsid w:val="00FA205A"/>
    <w:rsid w:val="00FA475B"/>
    <w:rsid w:val="00FB0E20"/>
    <w:rsid w:val="00FC2C7F"/>
    <w:rsid w:val="00FC4D02"/>
    <w:rsid w:val="00FD2291"/>
    <w:rsid w:val="00FE25B4"/>
    <w:rsid w:val="00FF2722"/>
    <w:rsid w:val="00FF4003"/>
    <w:rsid w:val="00FF7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DA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14DAE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B14DAE"/>
    <w:pPr>
      <w:keepNext/>
      <w:jc w:val="both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B14DAE"/>
    <w:pPr>
      <w:keepNext/>
      <w:jc w:val="center"/>
      <w:outlineLvl w:val="2"/>
    </w:pPr>
    <w:rPr>
      <w:rFonts w:ascii="Garamond" w:hAnsi="Garamond"/>
      <w:caps/>
      <w:sz w:val="40"/>
      <w:szCs w:val="4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14DAE"/>
    <w:rPr>
      <w:rFonts w:ascii="Garamond" w:hAnsi="Garamond" w:cs="Times New Roman"/>
      <w:caps/>
      <w:sz w:val="40"/>
      <w:lang w:val="en-US" w:eastAsia="ru-RU"/>
    </w:rPr>
  </w:style>
  <w:style w:type="paragraph" w:styleId="Caption">
    <w:name w:val="caption"/>
    <w:basedOn w:val="Normal"/>
    <w:next w:val="Normal"/>
    <w:uiPriority w:val="99"/>
    <w:qFormat/>
    <w:rsid w:val="00B14DAE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table" w:styleId="TableGrid">
    <w:name w:val="Table Grid"/>
    <w:basedOn w:val="TableNormal"/>
    <w:uiPriority w:val="99"/>
    <w:rsid w:val="001C19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locked/>
    <w:rsid w:val="003567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356763"/>
    <w:rPr>
      <w:rFonts w:ascii="Cambria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AA4D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716E"/>
    <w:rPr>
      <w:rFonts w:cs="Times New Roman"/>
      <w:sz w:val="2"/>
    </w:rPr>
  </w:style>
  <w:style w:type="paragraph" w:styleId="DocumentMap">
    <w:name w:val="Document Map"/>
    <w:basedOn w:val="Normal"/>
    <w:link w:val="DocumentMapChar"/>
    <w:uiPriority w:val="99"/>
    <w:semiHidden/>
    <w:rsid w:val="00AB210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31914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1163</TotalTime>
  <Pages>1</Pages>
  <Words>186</Words>
  <Characters>1062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428</cp:revision>
  <cp:lastPrinted>2026-01-26T06:13:00Z</cp:lastPrinted>
  <dcterms:created xsi:type="dcterms:W3CDTF">2015-03-02T11:37:00Z</dcterms:created>
  <dcterms:modified xsi:type="dcterms:W3CDTF">2026-07-01T08:05:00Z</dcterms:modified>
</cp:coreProperties>
</file>