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7A9" w:rsidRDefault="00CF17A9" w:rsidP="00B67D2C">
      <w:pPr>
        <w:keepNext/>
        <w:widowControl w:val="0"/>
        <w:ind w:right="142"/>
        <w:jc w:val="right"/>
        <w:outlineLvl w:val="0"/>
        <w:rPr>
          <w:color w:val="000000"/>
          <w:sz w:val="28"/>
          <w:szCs w:val="28"/>
        </w:rPr>
      </w:pPr>
    </w:p>
    <w:p w:rsidR="00CF17A9" w:rsidRDefault="00CF17A9" w:rsidP="00B67D2C">
      <w:pPr>
        <w:keepNext/>
        <w:widowControl w:val="0"/>
        <w:ind w:right="142"/>
        <w:jc w:val="right"/>
        <w:outlineLvl w:val="0"/>
        <w:rPr>
          <w:color w:val="000000"/>
          <w:sz w:val="28"/>
          <w:szCs w:val="28"/>
        </w:rPr>
      </w:pPr>
    </w:p>
    <w:p w:rsidR="00CF17A9" w:rsidRPr="00B67D2C" w:rsidRDefault="00CF17A9" w:rsidP="00B67D2C">
      <w:pPr>
        <w:keepNext/>
        <w:widowControl w:val="0"/>
        <w:ind w:right="142"/>
        <w:jc w:val="right"/>
        <w:outlineLvl w:val="0"/>
        <w:rPr>
          <w:color w:val="000000"/>
          <w:sz w:val="28"/>
          <w:szCs w:val="28"/>
        </w:rPr>
      </w:pPr>
      <w:r w:rsidRPr="00B67D2C">
        <w:rPr>
          <w:color w:val="000000"/>
          <w:sz w:val="28"/>
          <w:szCs w:val="28"/>
        </w:rPr>
        <w:t>Утверждено</w:t>
      </w:r>
    </w:p>
    <w:p w:rsidR="00CF17A9" w:rsidRPr="00B67D2C" w:rsidRDefault="00CF17A9" w:rsidP="00B67D2C">
      <w:pPr>
        <w:ind w:right="142"/>
        <w:jc w:val="right"/>
        <w:rPr>
          <w:sz w:val="28"/>
          <w:szCs w:val="28"/>
        </w:rPr>
      </w:pPr>
      <w:r>
        <w:rPr>
          <w:sz w:val="28"/>
          <w:szCs w:val="28"/>
        </w:rPr>
        <w:t>з</w:t>
      </w:r>
      <w:r w:rsidRPr="00B67D2C">
        <w:rPr>
          <w:sz w:val="28"/>
          <w:szCs w:val="28"/>
        </w:rPr>
        <w:t>аведующим МАДОУ д/с 39 города Тюмени</w:t>
      </w:r>
    </w:p>
    <w:p w:rsidR="00CF17A9" w:rsidRPr="0068549C" w:rsidRDefault="00CF17A9" w:rsidP="00B67D2C">
      <w:pPr>
        <w:ind w:right="142"/>
        <w:jc w:val="right"/>
        <w:outlineLvl w:val="0"/>
        <w:rPr>
          <w:sz w:val="32"/>
          <w:szCs w:val="32"/>
        </w:rPr>
      </w:pPr>
      <w:r w:rsidRPr="00B67D2C">
        <w:rPr>
          <w:sz w:val="28"/>
          <w:szCs w:val="28"/>
        </w:rPr>
        <w:t>Л.В. Кравцовой</w:t>
      </w:r>
    </w:p>
    <w:tbl>
      <w:tblPr>
        <w:tblpPr w:leftFromText="180" w:rightFromText="180" w:vertAnchor="text" w:horzAnchor="margin" w:tblpX="-1060" w:tblpY="164"/>
        <w:tblW w:w="10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/>
      </w:tblPr>
      <w:tblGrid>
        <w:gridCol w:w="6153"/>
        <w:gridCol w:w="2268"/>
        <w:gridCol w:w="2268"/>
      </w:tblGrid>
      <w:tr w:rsidR="00CF17A9" w:rsidRPr="00E81DBB" w:rsidTr="001E2A14">
        <w:trPr>
          <w:trHeight w:val="170"/>
        </w:trPr>
        <w:tc>
          <w:tcPr>
            <w:tcW w:w="6153" w:type="dxa"/>
          </w:tcPr>
          <w:p w:rsidR="00CF17A9" w:rsidRPr="00D54721" w:rsidRDefault="00CF17A9" w:rsidP="00B63317">
            <w:pPr>
              <w:pStyle w:val="Subtitle"/>
              <w:spacing w:after="0"/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  <w:t>МЕНЮ</w:t>
            </w:r>
          </w:p>
          <w:p w:rsidR="00CF17A9" w:rsidRPr="00D54721" w:rsidRDefault="00CF17A9" w:rsidP="00BE5EFE">
            <w:pPr>
              <w:pStyle w:val="Subtitle"/>
              <w:spacing w:after="0"/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  <w:t>На 03 июля</w:t>
            </w:r>
            <w:r w:rsidRPr="00D54721"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 2026 года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Subtitle"/>
              <w:spacing w:after="0"/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ВЫХОД БЛЮДА </w:t>
            </w:r>
          </w:p>
          <w:p w:rsidR="00CF17A9" w:rsidRPr="00D54721" w:rsidRDefault="00CF17A9" w:rsidP="00B63317">
            <w:pPr>
              <w:pStyle w:val="Subtitle"/>
              <w:spacing w:after="0"/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  <w:t>с 2до 3 лет гр/ккал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Subtitle"/>
              <w:spacing w:after="0"/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  <w:t>ВЫХОД БЛЮДА</w:t>
            </w:r>
          </w:p>
          <w:p w:rsidR="00CF17A9" w:rsidRPr="00D54721" w:rsidRDefault="00CF17A9" w:rsidP="00B63317">
            <w:pPr>
              <w:pStyle w:val="Subtitle"/>
              <w:spacing w:after="0"/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  <w:t>с 3 до 7 лет гр/ккал</w:t>
            </w:r>
          </w:p>
        </w:tc>
      </w:tr>
      <w:tr w:rsidR="00CF17A9" w:rsidRPr="00E81DBB" w:rsidTr="001E2A14">
        <w:trPr>
          <w:trHeight w:val="170"/>
        </w:trPr>
        <w:tc>
          <w:tcPr>
            <w:tcW w:w="10689" w:type="dxa"/>
            <w:gridSpan w:val="3"/>
          </w:tcPr>
          <w:p w:rsidR="00CF17A9" w:rsidRPr="00D54721" w:rsidRDefault="00CF17A9" w:rsidP="00B63317">
            <w:pPr>
              <w:pStyle w:val="Subtitle"/>
              <w:spacing w:after="0"/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                   ЗАВТРАК</w:t>
            </w:r>
          </w:p>
        </w:tc>
      </w:tr>
      <w:tr w:rsidR="00CF17A9" w:rsidRPr="00E81DBB" w:rsidTr="001E2A14">
        <w:trPr>
          <w:trHeight w:val="170"/>
        </w:trPr>
        <w:tc>
          <w:tcPr>
            <w:tcW w:w="6153" w:type="dxa"/>
          </w:tcPr>
          <w:p w:rsidR="00CF17A9" w:rsidRPr="00D54721" w:rsidRDefault="00CF17A9" w:rsidP="00B63317">
            <w:pPr>
              <w:pStyle w:val="Subtitle"/>
              <w:spacing w:after="0"/>
              <w:jc w:val="left"/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  <w:t>Суп молочный с макаронными изделиями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Subtitle"/>
              <w:spacing w:after="0"/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  <w:t>150/94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Subtitle"/>
              <w:spacing w:after="0"/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  <w:t>200/151</w:t>
            </w:r>
          </w:p>
        </w:tc>
      </w:tr>
      <w:tr w:rsidR="00CF17A9" w:rsidRPr="00E81DBB" w:rsidTr="001E2A14">
        <w:trPr>
          <w:trHeight w:val="170"/>
        </w:trPr>
        <w:tc>
          <w:tcPr>
            <w:tcW w:w="6153" w:type="dxa"/>
          </w:tcPr>
          <w:p w:rsidR="00CF17A9" w:rsidRPr="00D54721" w:rsidRDefault="00CF17A9" w:rsidP="00B63317">
            <w:pPr>
              <w:pStyle w:val="Subtitle"/>
              <w:spacing w:after="0"/>
              <w:jc w:val="left"/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Каша ячневая жидкая на воде(аллергия) 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Subtitle"/>
              <w:spacing w:after="0"/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  150/123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Subtitle"/>
              <w:spacing w:after="0"/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  <w:t>200/159</w:t>
            </w:r>
          </w:p>
        </w:tc>
      </w:tr>
      <w:tr w:rsidR="00CF17A9" w:rsidRPr="00E81DBB" w:rsidTr="001E2A14">
        <w:trPr>
          <w:trHeight w:val="170"/>
        </w:trPr>
        <w:tc>
          <w:tcPr>
            <w:tcW w:w="6153" w:type="dxa"/>
          </w:tcPr>
          <w:p w:rsidR="00CF17A9" w:rsidRPr="00D54721" w:rsidRDefault="00CF17A9" w:rsidP="00B63317">
            <w:pPr>
              <w:pStyle w:val="Subtitle"/>
              <w:spacing w:after="0"/>
              <w:jc w:val="left"/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  <w:t>Чай с сахаром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Subtitle"/>
              <w:spacing w:after="0"/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  <w:t>150/42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Subtitle"/>
              <w:spacing w:after="0"/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  <w:t>180/42</w:t>
            </w:r>
          </w:p>
        </w:tc>
      </w:tr>
      <w:tr w:rsidR="00CF17A9" w:rsidRPr="00E81DBB" w:rsidTr="001E2A14">
        <w:trPr>
          <w:trHeight w:val="170"/>
        </w:trPr>
        <w:tc>
          <w:tcPr>
            <w:tcW w:w="6153" w:type="dxa"/>
          </w:tcPr>
          <w:p w:rsidR="00CF17A9" w:rsidRPr="00D54721" w:rsidRDefault="00CF17A9" w:rsidP="00B63317">
            <w:pPr>
              <w:pStyle w:val="Subtitle"/>
              <w:spacing w:after="0"/>
              <w:jc w:val="left"/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Бутерброд с маслом 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Subtitle"/>
              <w:spacing w:after="0"/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  <w:t>15-5/70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Subtitle"/>
              <w:spacing w:after="0"/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  <w:t>15-5/70</w:t>
            </w:r>
          </w:p>
        </w:tc>
      </w:tr>
      <w:tr w:rsidR="00CF17A9" w:rsidRPr="00E81DBB" w:rsidTr="001E2A14">
        <w:trPr>
          <w:trHeight w:val="170"/>
        </w:trPr>
        <w:tc>
          <w:tcPr>
            <w:tcW w:w="6153" w:type="dxa"/>
          </w:tcPr>
          <w:p w:rsidR="00CF17A9" w:rsidRPr="00D54721" w:rsidRDefault="00CF17A9" w:rsidP="00B63317">
            <w:pPr>
              <w:pStyle w:val="Subtitle"/>
              <w:spacing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54721"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  <w:t>Печенье затяжное (аллергия)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Subtitle"/>
              <w:spacing w:after="0"/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  <w:t>10/54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Subtitle"/>
              <w:spacing w:after="0"/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  <w:t>20/108</w:t>
            </w:r>
          </w:p>
        </w:tc>
      </w:tr>
      <w:tr w:rsidR="00CF17A9" w:rsidRPr="00E81DBB" w:rsidTr="001E2A14">
        <w:trPr>
          <w:trHeight w:val="170"/>
        </w:trPr>
        <w:tc>
          <w:tcPr>
            <w:tcW w:w="6153" w:type="dxa"/>
          </w:tcPr>
          <w:p w:rsidR="00CF17A9" w:rsidRPr="00D54721" w:rsidRDefault="00CF17A9" w:rsidP="00B63317">
            <w:pPr>
              <w:pStyle w:val="Subtitle"/>
              <w:spacing w:after="0"/>
              <w:ind w:left="708" w:hanging="708"/>
              <w:jc w:val="left"/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Яйца вареные 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Subtitle"/>
              <w:spacing w:after="0"/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  <w:t>40/63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Subtitle"/>
              <w:spacing w:after="0"/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  <w:t>40/63</w:t>
            </w:r>
          </w:p>
        </w:tc>
      </w:tr>
      <w:tr w:rsidR="00CF17A9" w:rsidRPr="00E81DBB" w:rsidTr="001E2A14">
        <w:trPr>
          <w:trHeight w:val="170"/>
        </w:trPr>
        <w:tc>
          <w:tcPr>
            <w:tcW w:w="10689" w:type="dxa"/>
            <w:gridSpan w:val="3"/>
          </w:tcPr>
          <w:p w:rsidR="00CF17A9" w:rsidRPr="00D54721" w:rsidRDefault="00CF17A9" w:rsidP="00B63317">
            <w:pPr>
              <w:pStyle w:val="Subtitle"/>
              <w:spacing w:after="0"/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                  2 ЗАВТРАК</w:t>
            </w:r>
          </w:p>
        </w:tc>
      </w:tr>
      <w:tr w:rsidR="00CF17A9" w:rsidRPr="00E81DBB" w:rsidTr="001E2A14">
        <w:trPr>
          <w:trHeight w:val="170"/>
        </w:trPr>
        <w:tc>
          <w:tcPr>
            <w:tcW w:w="6153" w:type="dxa"/>
          </w:tcPr>
          <w:p w:rsidR="00CF17A9" w:rsidRPr="00D54721" w:rsidRDefault="00CF17A9" w:rsidP="00B63317">
            <w:pPr>
              <w:pStyle w:val="Subtitle"/>
              <w:spacing w:after="0"/>
              <w:jc w:val="left"/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Сок 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Subtitle"/>
              <w:spacing w:after="0"/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Subtitle"/>
              <w:spacing w:after="0"/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  <w:t>180/88</w:t>
            </w:r>
          </w:p>
        </w:tc>
      </w:tr>
      <w:tr w:rsidR="00CF17A9" w:rsidRPr="00E81DBB" w:rsidTr="001E2A14">
        <w:trPr>
          <w:trHeight w:val="170"/>
        </w:trPr>
        <w:tc>
          <w:tcPr>
            <w:tcW w:w="6153" w:type="dxa"/>
          </w:tcPr>
          <w:p w:rsidR="00CF17A9" w:rsidRPr="00D54721" w:rsidRDefault="00CF17A9" w:rsidP="00B63317">
            <w:pPr>
              <w:pStyle w:val="Subtitle"/>
              <w:spacing w:after="0"/>
              <w:jc w:val="left"/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  <w:t>Напиток из шиповника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Subtitle"/>
              <w:spacing w:after="0"/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  <w:t>150/70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Subtitle"/>
              <w:spacing w:after="0"/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</w:pPr>
          </w:p>
        </w:tc>
      </w:tr>
      <w:tr w:rsidR="00CF17A9" w:rsidRPr="00E81DBB" w:rsidTr="001E2A14">
        <w:trPr>
          <w:trHeight w:val="170"/>
        </w:trPr>
        <w:tc>
          <w:tcPr>
            <w:tcW w:w="10689" w:type="dxa"/>
            <w:gridSpan w:val="3"/>
          </w:tcPr>
          <w:p w:rsidR="00CF17A9" w:rsidRPr="00D54721" w:rsidRDefault="00CF17A9" w:rsidP="00B63317">
            <w:pPr>
              <w:pStyle w:val="Subtitle"/>
              <w:spacing w:after="0"/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                ОБЕД</w:t>
            </w:r>
          </w:p>
        </w:tc>
      </w:tr>
      <w:tr w:rsidR="00CF17A9" w:rsidRPr="00E81DBB" w:rsidTr="001E2A14">
        <w:trPr>
          <w:trHeight w:val="170"/>
        </w:trPr>
        <w:tc>
          <w:tcPr>
            <w:tcW w:w="6153" w:type="dxa"/>
          </w:tcPr>
          <w:p w:rsidR="00CF17A9" w:rsidRPr="00D54721" w:rsidRDefault="00CF17A9" w:rsidP="00B63317">
            <w:pPr>
              <w:pStyle w:val="Subtitle"/>
              <w:spacing w:after="0"/>
              <w:jc w:val="both"/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  <w:t>Суп картофельный с рыбой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Subtitle"/>
              <w:spacing w:after="0"/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  <w:t>15-50/115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Subtitle"/>
              <w:spacing w:after="0"/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  <w:t>180-50/144</w:t>
            </w:r>
          </w:p>
        </w:tc>
      </w:tr>
      <w:tr w:rsidR="00CF17A9" w:rsidRPr="00E81DBB" w:rsidTr="001E2A14">
        <w:trPr>
          <w:trHeight w:val="170"/>
        </w:trPr>
        <w:tc>
          <w:tcPr>
            <w:tcW w:w="6153" w:type="dxa"/>
          </w:tcPr>
          <w:p w:rsidR="00CF17A9" w:rsidRPr="00D54721" w:rsidRDefault="00CF17A9" w:rsidP="00B63317">
            <w:pPr>
              <w:pStyle w:val="Subtitle"/>
              <w:tabs>
                <w:tab w:val="left" w:pos="675"/>
              </w:tabs>
              <w:spacing w:after="0"/>
              <w:jc w:val="left"/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  <w:t>Суп картофельный с рыбой на раст. масле (а)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Subtitle"/>
              <w:tabs>
                <w:tab w:val="left" w:pos="420"/>
              </w:tabs>
              <w:spacing w:after="0"/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     150-50/122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Subtitle"/>
              <w:tabs>
                <w:tab w:val="left" w:pos="420"/>
              </w:tabs>
              <w:spacing w:after="0"/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  <w:t>180-50/153</w:t>
            </w:r>
          </w:p>
        </w:tc>
      </w:tr>
      <w:tr w:rsidR="00CF17A9" w:rsidRPr="00E81DBB" w:rsidTr="001E2A14">
        <w:trPr>
          <w:trHeight w:val="170"/>
        </w:trPr>
        <w:tc>
          <w:tcPr>
            <w:tcW w:w="6153" w:type="dxa"/>
          </w:tcPr>
          <w:p w:rsidR="00CF17A9" w:rsidRPr="00D54721" w:rsidRDefault="00CF17A9" w:rsidP="00B63317">
            <w:pPr>
              <w:pStyle w:val="Subtitle"/>
              <w:spacing w:after="0"/>
              <w:jc w:val="left"/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  <w:t>Салат из свеклы с сыром и чесноком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Subtitle"/>
              <w:spacing w:after="0"/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  <w:t>40/55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Subtitle"/>
              <w:spacing w:after="0"/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  <w:t>60/75</w:t>
            </w:r>
          </w:p>
        </w:tc>
      </w:tr>
      <w:tr w:rsidR="00CF17A9" w:rsidRPr="00E81DBB" w:rsidTr="001E2A14">
        <w:trPr>
          <w:trHeight w:val="170"/>
        </w:trPr>
        <w:tc>
          <w:tcPr>
            <w:tcW w:w="6153" w:type="dxa"/>
          </w:tcPr>
          <w:p w:rsidR="00CF17A9" w:rsidRPr="00D54721" w:rsidRDefault="00CF17A9" w:rsidP="00B63317">
            <w:pPr>
              <w:pStyle w:val="Subtitle"/>
              <w:spacing w:after="0"/>
              <w:jc w:val="left"/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  <w:t>Салат из свеклы с чесноком (а)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Subtitle"/>
              <w:spacing w:after="0"/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  <w:t>40/43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Subtitle"/>
              <w:spacing w:after="0"/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  <w:t>60/56</w:t>
            </w:r>
          </w:p>
        </w:tc>
      </w:tr>
      <w:tr w:rsidR="00CF17A9" w:rsidRPr="00E81DBB" w:rsidTr="001E2A14">
        <w:trPr>
          <w:trHeight w:val="170"/>
        </w:trPr>
        <w:tc>
          <w:tcPr>
            <w:tcW w:w="6153" w:type="dxa"/>
          </w:tcPr>
          <w:p w:rsidR="00CF17A9" w:rsidRPr="00D54721" w:rsidRDefault="00CF17A9" w:rsidP="00B63317">
            <w:pPr>
              <w:pStyle w:val="Subtitle"/>
              <w:spacing w:after="0"/>
              <w:jc w:val="left"/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  <w:t>Филе птицы, запеченное с яйцом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Subtitle"/>
              <w:spacing w:after="0"/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  <w:t>50/91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Subtitle"/>
              <w:spacing w:after="0"/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  <w:t>70/125</w:t>
            </w:r>
          </w:p>
        </w:tc>
      </w:tr>
      <w:tr w:rsidR="00CF17A9" w:rsidRPr="00E81DBB" w:rsidTr="001E2A14">
        <w:trPr>
          <w:trHeight w:val="170"/>
        </w:trPr>
        <w:tc>
          <w:tcPr>
            <w:tcW w:w="6153" w:type="dxa"/>
          </w:tcPr>
          <w:p w:rsidR="00CF17A9" w:rsidRPr="00D54721" w:rsidRDefault="00CF17A9" w:rsidP="00B63317">
            <w:pPr>
              <w:pStyle w:val="Subtitle"/>
              <w:spacing w:after="0"/>
              <w:jc w:val="left"/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Рагу овощное 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Subtitle"/>
              <w:spacing w:after="0"/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  <w:t>120/94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Subtitle"/>
              <w:spacing w:after="0"/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  <w:t>150/116</w:t>
            </w:r>
          </w:p>
        </w:tc>
      </w:tr>
      <w:tr w:rsidR="00CF17A9" w:rsidRPr="00E81DBB" w:rsidTr="001E2A14">
        <w:trPr>
          <w:trHeight w:val="170"/>
        </w:trPr>
        <w:tc>
          <w:tcPr>
            <w:tcW w:w="6153" w:type="dxa"/>
          </w:tcPr>
          <w:p w:rsidR="00CF17A9" w:rsidRPr="00D54721" w:rsidRDefault="00CF17A9" w:rsidP="00B63317">
            <w:pPr>
              <w:pStyle w:val="Subtitle"/>
              <w:spacing w:after="0"/>
              <w:jc w:val="left"/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  <w:t>Рагу овощное на раст.масле(аллергия)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Subtitle"/>
              <w:spacing w:after="0"/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  <w:t>120/100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Subtitle"/>
              <w:spacing w:after="0"/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  <w:t>150/123</w:t>
            </w:r>
          </w:p>
        </w:tc>
      </w:tr>
      <w:tr w:rsidR="00CF17A9" w:rsidRPr="00E81DBB" w:rsidTr="001E2A14">
        <w:trPr>
          <w:trHeight w:val="170"/>
        </w:trPr>
        <w:tc>
          <w:tcPr>
            <w:tcW w:w="6153" w:type="dxa"/>
          </w:tcPr>
          <w:p w:rsidR="00CF17A9" w:rsidRPr="00D54721" w:rsidRDefault="00CF17A9" w:rsidP="00B63317">
            <w:pPr>
              <w:pStyle w:val="Subtitle"/>
              <w:spacing w:after="0"/>
              <w:jc w:val="left"/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Компот из сухофруктов 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Subtitle"/>
              <w:spacing w:after="0"/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  <w:t>150/46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Subtitle"/>
              <w:spacing w:after="0"/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  <w:t>180/62</w:t>
            </w:r>
          </w:p>
        </w:tc>
      </w:tr>
      <w:tr w:rsidR="00CF17A9" w:rsidRPr="00E81DBB" w:rsidTr="001E2A14">
        <w:trPr>
          <w:trHeight w:val="170"/>
        </w:trPr>
        <w:tc>
          <w:tcPr>
            <w:tcW w:w="6153" w:type="dxa"/>
          </w:tcPr>
          <w:p w:rsidR="00CF17A9" w:rsidRPr="00D54721" w:rsidRDefault="00CF17A9" w:rsidP="00B63317">
            <w:pPr>
              <w:pStyle w:val="Subtitle"/>
              <w:tabs>
                <w:tab w:val="left" w:pos="405"/>
              </w:tabs>
              <w:spacing w:after="0"/>
              <w:jc w:val="left"/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Хлеб пшеничный 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Subtitle"/>
              <w:spacing w:after="0"/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  <w:t>20/39(а)-20/39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Subtitle"/>
              <w:spacing w:after="0"/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  <w:t>20/39(а)-20/39</w:t>
            </w:r>
          </w:p>
        </w:tc>
      </w:tr>
      <w:tr w:rsidR="00CF17A9" w:rsidRPr="00E81DBB" w:rsidTr="001E2A14">
        <w:trPr>
          <w:trHeight w:val="170"/>
        </w:trPr>
        <w:tc>
          <w:tcPr>
            <w:tcW w:w="6153" w:type="dxa"/>
          </w:tcPr>
          <w:p w:rsidR="00CF17A9" w:rsidRPr="00D54721" w:rsidRDefault="00CF17A9" w:rsidP="00B63317">
            <w:pPr>
              <w:pStyle w:val="Subtitle"/>
              <w:spacing w:after="0"/>
              <w:jc w:val="left"/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Хлеб ржаной 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Subtitle"/>
              <w:spacing w:after="0"/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  <w:t>20/34(а)-30/52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Subtitle"/>
              <w:spacing w:after="0"/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  <w:t>30/52(а)-30/52</w:t>
            </w:r>
          </w:p>
        </w:tc>
      </w:tr>
      <w:tr w:rsidR="00CF17A9" w:rsidRPr="00E81DBB" w:rsidTr="001E2A14">
        <w:trPr>
          <w:trHeight w:val="170"/>
        </w:trPr>
        <w:tc>
          <w:tcPr>
            <w:tcW w:w="10689" w:type="dxa"/>
            <w:gridSpan w:val="3"/>
          </w:tcPr>
          <w:p w:rsidR="00CF17A9" w:rsidRPr="00D54721" w:rsidRDefault="00CF17A9" w:rsidP="00B63317">
            <w:pPr>
              <w:pStyle w:val="Subtitle"/>
              <w:spacing w:after="0"/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              ПОЛДНИК</w:t>
            </w:r>
          </w:p>
        </w:tc>
      </w:tr>
      <w:tr w:rsidR="00CF17A9" w:rsidRPr="00E81DBB" w:rsidTr="001E2A14">
        <w:trPr>
          <w:trHeight w:val="170"/>
        </w:trPr>
        <w:tc>
          <w:tcPr>
            <w:tcW w:w="6153" w:type="dxa"/>
          </w:tcPr>
          <w:p w:rsidR="00CF17A9" w:rsidRPr="00D54721" w:rsidRDefault="00CF17A9" w:rsidP="00B63317">
            <w:pPr>
              <w:pStyle w:val="Subtitle"/>
              <w:spacing w:after="0"/>
              <w:jc w:val="left"/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Йогурт 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Subtitle"/>
              <w:spacing w:after="0"/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  <w:t>150/66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Subtitle"/>
              <w:spacing w:after="0"/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  <w:t>200/125</w:t>
            </w:r>
          </w:p>
        </w:tc>
      </w:tr>
      <w:tr w:rsidR="00CF17A9" w:rsidRPr="00E81DBB" w:rsidTr="001E2A14">
        <w:trPr>
          <w:trHeight w:val="170"/>
        </w:trPr>
        <w:tc>
          <w:tcPr>
            <w:tcW w:w="6153" w:type="dxa"/>
          </w:tcPr>
          <w:p w:rsidR="00CF17A9" w:rsidRPr="00D54721" w:rsidRDefault="00CF17A9" w:rsidP="00B63317">
            <w:pPr>
              <w:pStyle w:val="Subtitle"/>
              <w:spacing w:after="0"/>
              <w:jc w:val="left"/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Молоко безлактозное (аллергия) 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Subtitle"/>
              <w:spacing w:after="0"/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  <w:t>180/108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Subtitle"/>
              <w:spacing w:after="0"/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  <w:t>200/115</w:t>
            </w:r>
          </w:p>
        </w:tc>
      </w:tr>
      <w:tr w:rsidR="00CF17A9" w:rsidRPr="00E81DBB" w:rsidTr="001E2A14">
        <w:trPr>
          <w:trHeight w:val="170"/>
        </w:trPr>
        <w:tc>
          <w:tcPr>
            <w:tcW w:w="10689" w:type="dxa"/>
            <w:gridSpan w:val="3"/>
          </w:tcPr>
          <w:p w:rsidR="00CF17A9" w:rsidRPr="00D54721" w:rsidRDefault="00CF17A9" w:rsidP="00B63317">
            <w:pPr>
              <w:pStyle w:val="Subtitle"/>
              <w:spacing w:after="0"/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              УЖИН</w:t>
            </w:r>
          </w:p>
        </w:tc>
      </w:tr>
      <w:tr w:rsidR="00CF17A9" w:rsidRPr="00E81DBB" w:rsidTr="001E2A14">
        <w:trPr>
          <w:trHeight w:val="170"/>
        </w:trPr>
        <w:tc>
          <w:tcPr>
            <w:tcW w:w="6153" w:type="dxa"/>
          </w:tcPr>
          <w:p w:rsidR="00CF17A9" w:rsidRPr="00D54721" w:rsidRDefault="00CF17A9" w:rsidP="00B63317">
            <w:pPr>
              <w:pStyle w:val="Subtitle"/>
              <w:spacing w:after="0"/>
              <w:jc w:val="left"/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  <w:t>Рис, припущенный с овощами «Мозаика»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Subtitle"/>
              <w:spacing w:after="0"/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  <w:t>110/127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Subtitle"/>
              <w:spacing w:after="0"/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  <w:t>130/157</w:t>
            </w:r>
          </w:p>
        </w:tc>
      </w:tr>
      <w:tr w:rsidR="00CF17A9" w:rsidRPr="00E81DBB" w:rsidTr="001E2A14">
        <w:trPr>
          <w:trHeight w:val="170"/>
        </w:trPr>
        <w:tc>
          <w:tcPr>
            <w:tcW w:w="6153" w:type="dxa"/>
          </w:tcPr>
          <w:p w:rsidR="00CF17A9" w:rsidRPr="00D54721" w:rsidRDefault="00CF17A9" w:rsidP="00B63317">
            <w:pPr>
              <w:pStyle w:val="Subtitle"/>
              <w:spacing w:after="0"/>
              <w:jc w:val="left"/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  <w:t>Рис, припущенный с овощами на раст. масле (аллергия)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Subtitle"/>
              <w:spacing w:after="0"/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  <w:t>110/134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Subtitle"/>
              <w:spacing w:after="0"/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  <w:t>130/167</w:t>
            </w:r>
          </w:p>
        </w:tc>
      </w:tr>
      <w:tr w:rsidR="00CF17A9" w:rsidRPr="00E81DBB" w:rsidTr="001E2A14">
        <w:trPr>
          <w:trHeight w:val="170"/>
        </w:trPr>
        <w:tc>
          <w:tcPr>
            <w:tcW w:w="6153" w:type="dxa"/>
          </w:tcPr>
          <w:p w:rsidR="00CF17A9" w:rsidRPr="00D54721" w:rsidRDefault="00CF17A9" w:rsidP="00B63317">
            <w:pPr>
              <w:pStyle w:val="Subtitle"/>
              <w:spacing w:after="0"/>
              <w:jc w:val="left"/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Биточки из мяса 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Subtitle"/>
              <w:spacing w:after="0"/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  <w:t>50/106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Subtitle"/>
              <w:spacing w:after="0"/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  <w:t>70/149</w:t>
            </w:r>
          </w:p>
        </w:tc>
      </w:tr>
      <w:tr w:rsidR="00CF17A9" w:rsidRPr="00E81DBB" w:rsidTr="001E2A14">
        <w:trPr>
          <w:trHeight w:val="170"/>
        </w:trPr>
        <w:tc>
          <w:tcPr>
            <w:tcW w:w="6153" w:type="dxa"/>
          </w:tcPr>
          <w:p w:rsidR="00CF17A9" w:rsidRPr="00D54721" w:rsidRDefault="00CF17A9" w:rsidP="00B63317">
            <w:pPr>
              <w:pStyle w:val="Subtitle"/>
              <w:spacing w:after="0"/>
              <w:jc w:val="left"/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  <w:t>Биточки из мяса без молока (аллергия)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Subtitle"/>
              <w:spacing w:after="0"/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  <w:t>50/106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Subtitle"/>
              <w:spacing w:after="0"/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  <w:t>70/149</w:t>
            </w:r>
          </w:p>
        </w:tc>
      </w:tr>
      <w:tr w:rsidR="00CF17A9" w:rsidRPr="00E81DBB" w:rsidTr="001E2A14">
        <w:trPr>
          <w:trHeight w:val="170"/>
        </w:trPr>
        <w:tc>
          <w:tcPr>
            <w:tcW w:w="6153" w:type="dxa"/>
          </w:tcPr>
          <w:p w:rsidR="00CF17A9" w:rsidRPr="00D54721" w:rsidRDefault="00CF17A9" w:rsidP="00B63317">
            <w:pPr>
              <w:pStyle w:val="Subtitle"/>
              <w:spacing w:after="0"/>
              <w:jc w:val="left"/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Чай с лимоном 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Subtitle"/>
              <w:spacing w:after="0"/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  <w:t>150/34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Subtitle"/>
              <w:spacing w:after="0"/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  <w:t>180/42</w:t>
            </w:r>
          </w:p>
        </w:tc>
      </w:tr>
      <w:tr w:rsidR="00CF17A9" w:rsidRPr="00E81DBB" w:rsidTr="001E2A14">
        <w:trPr>
          <w:trHeight w:val="170"/>
        </w:trPr>
        <w:tc>
          <w:tcPr>
            <w:tcW w:w="6153" w:type="dxa"/>
          </w:tcPr>
          <w:p w:rsidR="00CF17A9" w:rsidRPr="00D54721" w:rsidRDefault="00CF17A9" w:rsidP="00BE5EFE">
            <w:pPr>
              <w:pStyle w:val="Subtitle"/>
              <w:spacing w:after="0"/>
              <w:ind w:left="-142" w:hanging="567"/>
              <w:jc w:val="left"/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           Фрукт (яблоко)</w:t>
            </w:r>
          </w:p>
        </w:tc>
        <w:tc>
          <w:tcPr>
            <w:tcW w:w="2268" w:type="dxa"/>
          </w:tcPr>
          <w:p w:rsidR="00CF17A9" w:rsidRPr="00D54721" w:rsidRDefault="00CF17A9" w:rsidP="00BE5EFE">
            <w:pPr>
              <w:pStyle w:val="Subtitle"/>
              <w:spacing w:after="0"/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  <w:t>100/75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Subtitle"/>
              <w:spacing w:after="0"/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  <w:t>100/75</w:t>
            </w:r>
          </w:p>
        </w:tc>
      </w:tr>
      <w:tr w:rsidR="00CF17A9" w:rsidRPr="00E81DBB" w:rsidTr="001E2A14">
        <w:trPr>
          <w:trHeight w:val="170"/>
        </w:trPr>
        <w:tc>
          <w:tcPr>
            <w:tcW w:w="6153" w:type="dxa"/>
          </w:tcPr>
          <w:p w:rsidR="00CF17A9" w:rsidRPr="00D54721" w:rsidRDefault="00CF17A9" w:rsidP="00B63317">
            <w:pPr>
              <w:pStyle w:val="Subtitle"/>
              <w:tabs>
                <w:tab w:val="left" w:pos="330"/>
              </w:tabs>
              <w:spacing w:after="0"/>
              <w:jc w:val="left"/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  <w:t>Хлеб пшеничный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Subtitle"/>
              <w:spacing w:after="0"/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  <w:t>10/19(а)-10/19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Subtitle"/>
              <w:spacing w:after="0"/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  <w:t>10/19(а)-10/19</w:t>
            </w:r>
          </w:p>
        </w:tc>
      </w:tr>
      <w:tr w:rsidR="00CF17A9" w:rsidRPr="00E81DBB" w:rsidTr="001E2A14">
        <w:trPr>
          <w:trHeight w:val="170"/>
        </w:trPr>
        <w:tc>
          <w:tcPr>
            <w:tcW w:w="6153" w:type="dxa"/>
          </w:tcPr>
          <w:p w:rsidR="00CF17A9" w:rsidRPr="00D54721" w:rsidRDefault="00CF17A9" w:rsidP="00B63317">
            <w:pPr>
              <w:pStyle w:val="Subtitle"/>
              <w:tabs>
                <w:tab w:val="left" w:pos="465"/>
              </w:tabs>
              <w:spacing w:after="0"/>
              <w:jc w:val="left"/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Хлеб ржаной 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Subtitle"/>
              <w:spacing w:after="0"/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  <w:t>10/17(а)-10/17</w:t>
            </w:r>
          </w:p>
        </w:tc>
        <w:tc>
          <w:tcPr>
            <w:tcW w:w="2268" w:type="dxa"/>
          </w:tcPr>
          <w:p w:rsidR="00CF17A9" w:rsidRPr="00D54721" w:rsidRDefault="00CF17A9" w:rsidP="00B63317">
            <w:pPr>
              <w:pStyle w:val="Subtitle"/>
              <w:spacing w:after="0"/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  <w:t>10/17(а)-10/17</w:t>
            </w:r>
          </w:p>
        </w:tc>
      </w:tr>
      <w:tr w:rsidR="00CF17A9" w:rsidRPr="00E81DBB" w:rsidTr="001E2A14">
        <w:trPr>
          <w:trHeight w:val="110"/>
        </w:trPr>
        <w:tc>
          <w:tcPr>
            <w:tcW w:w="6153" w:type="dxa"/>
          </w:tcPr>
          <w:p w:rsidR="00CF17A9" w:rsidRPr="00D54721" w:rsidRDefault="00CF17A9" w:rsidP="00B63317">
            <w:pPr>
              <w:pStyle w:val="Subtitle"/>
              <w:spacing w:after="0"/>
              <w:jc w:val="left"/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D54721">
              <w:rPr>
                <w:rStyle w:val="Strong"/>
                <w:rFonts w:ascii="Times New Roman" w:hAnsi="Times New Roman"/>
                <w:b w:val="0"/>
                <w:bCs w:val="0"/>
                <w:sz w:val="28"/>
                <w:szCs w:val="28"/>
              </w:rPr>
              <w:t>Стоимость:</w:t>
            </w:r>
          </w:p>
        </w:tc>
        <w:tc>
          <w:tcPr>
            <w:tcW w:w="2268" w:type="dxa"/>
          </w:tcPr>
          <w:p w:rsidR="00CF17A9" w:rsidRDefault="00CF17A9" w:rsidP="00B633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150,46</w:t>
            </w:r>
          </w:p>
        </w:tc>
        <w:tc>
          <w:tcPr>
            <w:tcW w:w="2268" w:type="dxa"/>
          </w:tcPr>
          <w:p w:rsidR="00CF17A9" w:rsidRPr="00E81DBB" w:rsidRDefault="00CF17A9" w:rsidP="00B63317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135,37</w:t>
            </w:r>
          </w:p>
        </w:tc>
      </w:tr>
    </w:tbl>
    <w:p w:rsidR="00CF17A9" w:rsidRDefault="00CF17A9" w:rsidP="0068549C">
      <w:pPr>
        <w:outlineLvl w:val="0"/>
        <w:rPr>
          <w:sz w:val="18"/>
          <w:szCs w:val="18"/>
        </w:rPr>
      </w:pPr>
    </w:p>
    <w:sectPr w:rsidR="00CF17A9" w:rsidSect="0068549C">
      <w:pgSz w:w="11906" w:h="16838"/>
      <w:pgMar w:top="180" w:right="424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egoe UI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30610"/>
    <w:rsid w:val="00015FC2"/>
    <w:rsid w:val="00027509"/>
    <w:rsid w:val="00033CAB"/>
    <w:rsid w:val="00034C19"/>
    <w:rsid w:val="00035468"/>
    <w:rsid w:val="00040C35"/>
    <w:rsid w:val="000508AF"/>
    <w:rsid w:val="00060D6B"/>
    <w:rsid w:val="00066375"/>
    <w:rsid w:val="00073478"/>
    <w:rsid w:val="00083288"/>
    <w:rsid w:val="000A63D9"/>
    <w:rsid w:val="000B306F"/>
    <w:rsid w:val="000B3CCC"/>
    <w:rsid w:val="000B3FE4"/>
    <w:rsid w:val="000B7213"/>
    <w:rsid w:val="000C4545"/>
    <w:rsid w:val="000C4D04"/>
    <w:rsid w:val="000C67BE"/>
    <w:rsid w:val="000C6949"/>
    <w:rsid w:val="000D038D"/>
    <w:rsid w:val="000E0B76"/>
    <w:rsid w:val="000E1966"/>
    <w:rsid w:val="000F11A2"/>
    <w:rsid w:val="0010531B"/>
    <w:rsid w:val="001100AF"/>
    <w:rsid w:val="00110488"/>
    <w:rsid w:val="001121DC"/>
    <w:rsid w:val="00112963"/>
    <w:rsid w:val="00115C6F"/>
    <w:rsid w:val="0011696B"/>
    <w:rsid w:val="00124F60"/>
    <w:rsid w:val="00130610"/>
    <w:rsid w:val="001324D9"/>
    <w:rsid w:val="00140D62"/>
    <w:rsid w:val="00140E05"/>
    <w:rsid w:val="00151A67"/>
    <w:rsid w:val="00162387"/>
    <w:rsid w:val="0016531E"/>
    <w:rsid w:val="0017028A"/>
    <w:rsid w:val="00181552"/>
    <w:rsid w:val="00184476"/>
    <w:rsid w:val="00185422"/>
    <w:rsid w:val="001A3E54"/>
    <w:rsid w:val="001A72F0"/>
    <w:rsid w:val="001B4089"/>
    <w:rsid w:val="001C19B3"/>
    <w:rsid w:val="001C4510"/>
    <w:rsid w:val="001D2034"/>
    <w:rsid w:val="001D45C7"/>
    <w:rsid w:val="001D4AAB"/>
    <w:rsid w:val="001E2313"/>
    <w:rsid w:val="001E2A14"/>
    <w:rsid w:val="001E334A"/>
    <w:rsid w:val="001F0EAA"/>
    <w:rsid w:val="001F0EC3"/>
    <w:rsid w:val="002139EB"/>
    <w:rsid w:val="002169F0"/>
    <w:rsid w:val="002265CA"/>
    <w:rsid w:val="002407AA"/>
    <w:rsid w:val="002424A5"/>
    <w:rsid w:val="0024512D"/>
    <w:rsid w:val="002630AB"/>
    <w:rsid w:val="00263855"/>
    <w:rsid w:val="00271AE6"/>
    <w:rsid w:val="002730B2"/>
    <w:rsid w:val="00275308"/>
    <w:rsid w:val="0028211D"/>
    <w:rsid w:val="0028475F"/>
    <w:rsid w:val="00291EDF"/>
    <w:rsid w:val="00296ECC"/>
    <w:rsid w:val="002B4AC6"/>
    <w:rsid w:val="002B54FB"/>
    <w:rsid w:val="002C4630"/>
    <w:rsid w:val="002D6040"/>
    <w:rsid w:val="002E4E9D"/>
    <w:rsid w:val="002E5247"/>
    <w:rsid w:val="002E6722"/>
    <w:rsid w:val="002F1019"/>
    <w:rsid w:val="002F33BC"/>
    <w:rsid w:val="002F71A0"/>
    <w:rsid w:val="00305CCE"/>
    <w:rsid w:val="00306D43"/>
    <w:rsid w:val="00307F21"/>
    <w:rsid w:val="00313A48"/>
    <w:rsid w:val="00313BB2"/>
    <w:rsid w:val="00313C15"/>
    <w:rsid w:val="0032286A"/>
    <w:rsid w:val="003234AD"/>
    <w:rsid w:val="00323D38"/>
    <w:rsid w:val="00325836"/>
    <w:rsid w:val="00326B4B"/>
    <w:rsid w:val="0033450B"/>
    <w:rsid w:val="00342557"/>
    <w:rsid w:val="003435AE"/>
    <w:rsid w:val="00355EAA"/>
    <w:rsid w:val="003619C6"/>
    <w:rsid w:val="003724F2"/>
    <w:rsid w:val="00377839"/>
    <w:rsid w:val="00380B41"/>
    <w:rsid w:val="0039799C"/>
    <w:rsid w:val="003A3C4E"/>
    <w:rsid w:val="003A78C8"/>
    <w:rsid w:val="003B4090"/>
    <w:rsid w:val="003B5A6E"/>
    <w:rsid w:val="003B6687"/>
    <w:rsid w:val="003B7E65"/>
    <w:rsid w:val="003C06BB"/>
    <w:rsid w:val="003C2DEE"/>
    <w:rsid w:val="003C3190"/>
    <w:rsid w:val="003C5193"/>
    <w:rsid w:val="003C5471"/>
    <w:rsid w:val="003C6E7B"/>
    <w:rsid w:val="003D2DF4"/>
    <w:rsid w:val="003D3E16"/>
    <w:rsid w:val="003D7F61"/>
    <w:rsid w:val="003E3800"/>
    <w:rsid w:val="003E4494"/>
    <w:rsid w:val="003E761C"/>
    <w:rsid w:val="003F1543"/>
    <w:rsid w:val="003F2ACE"/>
    <w:rsid w:val="003F3643"/>
    <w:rsid w:val="003F7643"/>
    <w:rsid w:val="00400026"/>
    <w:rsid w:val="00403EBA"/>
    <w:rsid w:val="00412D22"/>
    <w:rsid w:val="0041403B"/>
    <w:rsid w:val="00415476"/>
    <w:rsid w:val="004262F2"/>
    <w:rsid w:val="00432E13"/>
    <w:rsid w:val="00433D82"/>
    <w:rsid w:val="00436BBC"/>
    <w:rsid w:val="0044269D"/>
    <w:rsid w:val="00442906"/>
    <w:rsid w:val="00447A2E"/>
    <w:rsid w:val="00454338"/>
    <w:rsid w:val="00457FC1"/>
    <w:rsid w:val="004747C3"/>
    <w:rsid w:val="00474FA8"/>
    <w:rsid w:val="004804E8"/>
    <w:rsid w:val="004814F5"/>
    <w:rsid w:val="00481A7F"/>
    <w:rsid w:val="00482A94"/>
    <w:rsid w:val="00491CB7"/>
    <w:rsid w:val="004A142C"/>
    <w:rsid w:val="004B05F2"/>
    <w:rsid w:val="004B2EF8"/>
    <w:rsid w:val="004C1CFD"/>
    <w:rsid w:val="004C3DE2"/>
    <w:rsid w:val="004C417A"/>
    <w:rsid w:val="004C489F"/>
    <w:rsid w:val="004D04BA"/>
    <w:rsid w:val="004D7BE8"/>
    <w:rsid w:val="004D7E15"/>
    <w:rsid w:val="004E4B88"/>
    <w:rsid w:val="004E7600"/>
    <w:rsid w:val="004F4B70"/>
    <w:rsid w:val="004F5E78"/>
    <w:rsid w:val="005024E3"/>
    <w:rsid w:val="00503C07"/>
    <w:rsid w:val="005070A7"/>
    <w:rsid w:val="0051246F"/>
    <w:rsid w:val="00520E2E"/>
    <w:rsid w:val="00523372"/>
    <w:rsid w:val="0053577C"/>
    <w:rsid w:val="00542DC6"/>
    <w:rsid w:val="00547C63"/>
    <w:rsid w:val="0055465B"/>
    <w:rsid w:val="005555A6"/>
    <w:rsid w:val="00555872"/>
    <w:rsid w:val="00567E8C"/>
    <w:rsid w:val="005716C8"/>
    <w:rsid w:val="00574713"/>
    <w:rsid w:val="005755B8"/>
    <w:rsid w:val="00580ABB"/>
    <w:rsid w:val="0058325C"/>
    <w:rsid w:val="0058386A"/>
    <w:rsid w:val="00585B91"/>
    <w:rsid w:val="005867B2"/>
    <w:rsid w:val="0059223D"/>
    <w:rsid w:val="0059655B"/>
    <w:rsid w:val="005968B6"/>
    <w:rsid w:val="005A3115"/>
    <w:rsid w:val="005A445C"/>
    <w:rsid w:val="005A4469"/>
    <w:rsid w:val="005A6F9A"/>
    <w:rsid w:val="005B2A53"/>
    <w:rsid w:val="005B3372"/>
    <w:rsid w:val="005C24A0"/>
    <w:rsid w:val="005C3B07"/>
    <w:rsid w:val="005C5CA9"/>
    <w:rsid w:val="005C6431"/>
    <w:rsid w:val="005C6D94"/>
    <w:rsid w:val="005D39E1"/>
    <w:rsid w:val="005D55CD"/>
    <w:rsid w:val="005E402E"/>
    <w:rsid w:val="005E4DA8"/>
    <w:rsid w:val="005F0D2A"/>
    <w:rsid w:val="005F6BAB"/>
    <w:rsid w:val="006076BD"/>
    <w:rsid w:val="006124D3"/>
    <w:rsid w:val="00620C61"/>
    <w:rsid w:val="00644D6B"/>
    <w:rsid w:val="006458B9"/>
    <w:rsid w:val="006538A5"/>
    <w:rsid w:val="00670B20"/>
    <w:rsid w:val="00677B9E"/>
    <w:rsid w:val="00681CB9"/>
    <w:rsid w:val="0068549C"/>
    <w:rsid w:val="00693E8D"/>
    <w:rsid w:val="006A49D8"/>
    <w:rsid w:val="006A5DB7"/>
    <w:rsid w:val="006A7B6E"/>
    <w:rsid w:val="006C0DFF"/>
    <w:rsid w:val="006C5C1C"/>
    <w:rsid w:val="006E47D5"/>
    <w:rsid w:val="006E4A41"/>
    <w:rsid w:val="006E6F46"/>
    <w:rsid w:val="006E7FAF"/>
    <w:rsid w:val="006F50A7"/>
    <w:rsid w:val="006F71DA"/>
    <w:rsid w:val="007015EC"/>
    <w:rsid w:val="00702206"/>
    <w:rsid w:val="00720E19"/>
    <w:rsid w:val="00725086"/>
    <w:rsid w:val="00733E59"/>
    <w:rsid w:val="00740D7E"/>
    <w:rsid w:val="00741A5F"/>
    <w:rsid w:val="00742261"/>
    <w:rsid w:val="00746602"/>
    <w:rsid w:val="0075305D"/>
    <w:rsid w:val="00756C23"/>
    <w:rsid w:val="00757B3E"/>
    <w:rsid w:val="007606F6"/>
    <w:rsid w:val="00761936"/>
    <w:rsid w:val="00763907"/>
    <w:rsid w:val="00763912"/>
    <w:rsid w:val="00764ABD"/>
    <w:rsid w:val="007720EC"/>
    <w:rsid w:val="00773505"/>
    <w:rsid w:val="007812B0"/>
    <w:rsid w:val="007946F8"/>
    <w:rsid w:val="007B326A"/>
    <w:rsid w:val="007B4E85"/>
    <w:rsid w:val="007B501F"/>
    <w:rsid w:val="007B7FAF"/>
    <w:rsid w:val="007C0D7A"/>
    <w:rsid w:val="007D5404"/>
    <w:rsid w:val="007E4B5E"/>
    <w:rsid w:val="007E5925"/>
    <w:rsid w:val="00800C9E"/>
    <w:rsid w:val="00813727"/>
    <w:rsid w:val="00821987"/>
    <w:rsid w:val="00822351"/>
    <w:rsid w:val="008320D7"/>
    <w:rsid w:val="00834978"/>
    <w:rsid w:val="00834F7A"/>
    <w:rsid w:val="00835652"/>
    <w:rsid w:val="00847874"/>
    <w:rsid w:val="00847D69"/>
    <w:rsid w:val="00853D12"/>
    <w:rsid w:val="00854741"/>
    <w:rsid w:val="00856133"/>
    <w:rsid w:val="00862A9E"/>
    <w:rsid w:val="00863146"/>
    <w:rsid w:val="0086713F"/>
    <w:rsid w:val="00872A62"/>
    <w:rsid w:val="00874BC8"/>
    <w:rsid w:val="00877101"/>
    <w:rsid w:val="00880C7B"/>
    <w:rsid w:val="0089028F"/>
    <w:rsid w:val="00892550"/>
    <w:rsid w:val="00896437"/>
    <w:rsid w:val="008A3DD6"/>
    <w:rsid w:val="008B211B"/>
    <w:rsid w:val="008C7198"/>
    <w:rsid w:val="008D5987"/>
    <w:rsid w:val="008E1AD0"/>
    <w:rsid w:val="008E2CF6"/>
    <w:rsid w:val="008F4DA3"/>
    <w:rsid w:val="008F6531"/>
    <w:rsid w:val="00910B9B"/>
    <w:rsid w:val="00915D4E"/>
    <w:rsid w:val="009266FA"/>
    <w:rsid w:val="009342AD"/>
    <w:rsid w:val="0094701B"/>
    <w:rsid w:val="009528D3"/>
    <w:rsid w:val="0095428B"/>
    <w:rsid w:val="009555D8"/>
    <w:rsid w:val="009717E6"/>
    <w:rsid w:val="0097244F"/>
    <w:rsid w:val="00977B96"/>
    <w:rsid w:val="00980E84"/>
    <w:rsid w:val="00980F3F"/>
    <w:rsid w:val="00982B6A"/>
    <w:rsid w:val="009850AF"/>
    <w:rsid w:val="00990B7B"/>
    <w:rsid w:val="009A4E98"/>
    <w:rsid w:val="009A687A"/>
    <w:rsid w:val="009A7E23"/>
    <w:rsid w:val="009B1348"/>
    <w:rsid w:val="009B2F35"/>
    <w:rsid w:val="009B6B6F"/>
    <w:rsid w:val="009D037B"/>
    <w:rsid w:val="009D03BD"/>
    <w:rsid w:val="009D1D23"/>
    <w:rsid w:val="009D230A"/>
    <w:rsid w:val="009D3471"/>
    <w:rsid w:val="009E63A6"/>
    <w:rsid w:val="009F5A94"/>
    <w:rsid w:val="009F5CE0"/>
    <w:rsid w:val="00A05935"/>
    <w:rsid w:val="00A15C89"/>
    <w:rsid w:val="00A16903"/>
    <w:rsid w:val="00A31D18"/>
    <w:rsid w:val="00A35534"/>
    <w:rsid w:val="00A45E66"/>
    <w:rsid w:val="00A53743"/>
    <w:rsid w:val="00A5766F"/>
    <w:rsid w:val="00A6092D"/>
    <w:rsid w:val="00A61072"/>
    <w:rsid w:val="00A647A4"/>
    <w:rsid w:val="00A66F90"/>
    <w:rsid w:val="00A67384"/>
    <w:rsid w:val="00A7418A"/>
    <w:rsid w:val="00A74BE5"/>
    <w:rsid w:val="00A76E2B"/>
    <w:rsid w:val="00A80056"/>
    <w:rsid w:val="00A83FF1"/>
    <w:rsid w:val="00A85458"/>
    <w:rsid w:val="00A85D7E"/>
    <w:rsid w:val="00A90D06"/>
    <w:rsid w:val="00AA2403"/>
    <w:rsid w:val="00AA2FBE"/>
    <w:rsid w:val="00AB1A36"/>
    <w:rsid w:val="00AB27CA"/>
    <w:rsid w:val="00AB4D54"/>
    <w:rsid w:val="00AB6121"/>
    <w:rsid w:val="00AC2080"/>
    <w:rsid w:val="00AC6A78"/>
    <w:rsid w:val="00AD23BE"/>
    <w:rsid w:val="00AD2D65"/>
    <w:rsid w:val="00AD661C"/>
    <w:rsid w:val="00AE0F80"/>
    <w:rsid w:val="00AE1107"/>
    <w:rsid w:val="00AF14A4"/>
    <w:rsid w:val="00AF6C7A"/>
    <w:rsid w:val="00B02859"/>
    <w:rsid w:val="00B05813"/>
    <w:rsid w:val="00B058EB"/>
    <w:rsid w:val="00B10D4B"/>
    <w:rsid w:val="00B11442"/>
    <w:rsid w:val="00B14DAE"/>
    <w:rsid w:val="00B22D21"/>
    <w:rsid w:val="00B24F49"/>
    <w:rsid w:val="00B35C1A"/>
    <w:rsid w:val="00B41A00"/>
    <w:rsid w:val="00B46B43"/>
    <w:rsid w:val="00B55594"/>
    <w:rsid w:val="00B61998"/>
    <w:rsid w:val="00B63317"/>
    <w:rsid w:val="00B63A23"/>
    <w:rsid w:val="00B67D2C"/>
    <w:rsid w:val="00B7060A"/>
    <w:rsid w:val="00B73AB8"/>
    <w:rsid w:val="00B81BD3"/>
    <w:rsid w:val="00B95F9C"/>
    <w:rsid w:val="00B97D01"/>
    <w:rsid w:val="00BA5C40"/>
    <w:rsid w:val="00BB1F61"/>
    <w:rsid w:val="00BC07E9"/>
    <w:rsid w:val="00BC2D2E"/>
    <w:rsid w:val="00BD2FCC"/>
    <w:rsid w:val="00BE0455"/>
    <w:rsid w:val="00BE5EFE"/>
    <w:rsid w:val="00BF2A4A"/>
    <w:rsid w:val="00C010EB"/>
    <w:rsid w:val="00C0167D"/>
    <w:rsid w:val="00C13620"/>
    <w:rsid w:val="00C16A81"/>
    <w:rsid w:val="00C26ABF"/>
    <w:rsid w:val="00C423C6"/>
    <w:rsid w:val="00C5196B"/>
    <w:rsid w:val="00C524B7"/>
    <w:rsid w:val="00C66FF9"/>
    <w:rsid w:val="00C718E8"/>
    <w:rsid w:val="00C71A5F"/>
    <w:rsid w:val="00C80146"/>
    <w:rsid w:val="00C80795"/>
    <w:rsid w:val="00C835C4"/>
    <w:rsid w:val="00C85DF4"/>
    <w:rsid w:val="00C879B4"/>
    <w:rsid w:val="00C938B9"/>
    <w:rsid w:val="00C96A06"/>
    <w:rsid w:val="00CB3EBC"/>
    <w:rsid w:val="00CD153A"/>
    <w:rsid w:val="00CD5FE7"/>
    <w:rsid w:val="00CE48A4"/>
    <w:rsid w:val="00CE6348"/>
    <w:rsid w:val="00CF0372"/>
    <w:rsid w:val="00CF17A9"/>
    <w:rsid w:val="00CF77F2"/>
    <w:rsid w:val="00D026ED"/>
    <w:rsid w:val="00D14AD9"/>
    <w:rsid w:val="00D2135A"/>
    <w:rsid w:val="00D228FA"/>
    <w:rsid w:val="00D30E65"/>
    <w:rsid w:val="00D34B6F"/>
    <w:rsid w:val="00D368AF"/>
    <w:rsid w:val="00D54721"/>
    <w:rsid w:val="00D5542E"/>
    <w:rsid w:val="00D56DC1"/>
    <w:rsid w:val="00D611C0"/>
    <w:rsid w:val="00D61A6E"/>
    <w:rsid w:val="00D65267"/>
    <w:rsid w:val="00D75FDC"/>
    <w:rsid w:val="00D80B1F"/>
    <w:rsid w:val="00D839BA"/>
    <w:rsid w:val="00D84C7B"/>
    <w:rsid w:val="00D8571F"/>
    <w:rsid w:val="00D8584C"/>
    <w:rsid w:val="00D95AA5"/>
    <w:rsid w:val="00DA1384"/>
    <w:rsid w:val="00DA25D9"/>
    <w:rsid w:val="00DB3C79"/>
    <w:rsid w:val="00DB4002"/>
    <w:rsid w:val="00DC648F"/>
    <w:rsid w:val="00DC664E"/>
    <w:rsid w:val="00DC6E22"/>
    <w:rsid w:val="00DE0A39"/>
    <w:rsid w:val="00DE0B8B"/>
    <w:rsid w:val="00DE54C1"/>
    <w:rsid w:val="00DE59A2"/>
    <w:rsid w:val="00DE6148"/>
    <w:rsid w:val="00DF0D29"/>
    <w:rsid w:val="00DF3725"/>
    <w:rsid w:val="00DF3821"/>
    <w:rsid w:val="00DF68B7"/>
    <w:rsid w:val="00DF6E68"/>
    <w:rsid w:val="00E013F0"/>
    <w:rsid w:val="00E0189E"/>
    <w:rsid w:val="00E077AC"/>
    <w:rsid w:val="00E147D6"/>
    <w:rsid w:val="00E1735F"/>
    <w:rsid w:val="00E21448"/>
    <w:rsid w:val="00E22042"/>
    <w:rsid w:val="00E328FC"/>
    <w:rsid w:val="00E33EE5"/>
    <w:rsid w:val="00E42A42"/>
    <w:rsid w:val="00E46A49"/>
    <w:rsid w:val="00E53B85"/>
    <w:rsid w:val="00E61EF9"/>
    <w:rsid w:val="00E64C22"/>
    <w:rsid w:val="00E67BB2"/>
    <w:rsid w:val="00E7201B"/>
    <w:rsid w:val="00E73010"/>
    <w:rsid w:val="00E75AB7"/>
    <w:rsid w:val="00E77208"/>
    <w:rsid w:val="00E80AA8"/>
    <w:rsid w:val="00E81DBB"/>
    <w:rsid w:val="00E86DC4"/>
    <w:rsid w:val="00E90587"/>
    <w:rsid w:val="00E91333"/>
    <w:rsid w:val="00EA5D29"/>
    <w:rsid w:val="00EB603A"/>
    <w:rsid w:val="00EC29C7"/>
    <w:rsid w:val="00EC478E"/>
    <w:rsid w:val="00EC6509"/>
    <w:rsid w:val="00EC6CEE"/>
    <w:rsid w:val="00EE6EA5"/>
    <w:rsid w:val="00EF1E3E"/>
    <w:rsid w:val="00EF69BE"/>
    <w:rsid w:val="00F05CC3"/>
    <w:rsid w:val="00F067A0"/>
    <w:rsid w:val="00F11D3C"/>
    <w:rsid w:val="00F1230A"/>
    <w:rsid w:val="00F12E5E"/>
    <w:rsid w:val="00F14587"/>
    <w:rsid w:val="00F15390"/>
    <w:rsid w:val="00F15AEA"/>
    <w:rsid w:val="00F21A66"/>
    <w:rsid w:val="00F26B12"/>
    <w:rsid w:val="00F42785"/>
    <w:rsid w:val="00F43B69"/>
    <w:rsid w:val="00F54866"/>
    <w:rsid w:val="00F573C2"/>
    <w:rsid w:val="00F641E2"/>
    <w:rsid w:val="00F65142"/>
    <w:rsid w:val="00F6657F"/>
    <w:rsid w:val="00F6666A"/>
    <w:rsid w:val="00F95360"/>
    <w:rsid w:val="00FA5341"/>
    <w:rsid w:val="00FA73E2"/>
    <w:rsid w:val="00FB0C31"/>
    <w:rsid w:val="00FB25CD"/>
    <w:rsid w:val="00FC4813"/>
    <w:rsid w:val="00FD04CC"/>
    <w:rsid w:val="00FD0FCB"/>
    <w:rsid w:val="00FD1ECA"/>
    <w:rsid w:val="00FD26F0"/>
    <w:rsid w:val="00FD426D"/>
    <w:rsid w:val="00FD7BAC"/>
    <w:rsid w:val="00FF197A"/>
    <w:rsid w:val="00FF1E61"/>
    <w:rsid w:val="00FF40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4DA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14DAE"/>
    <w:pPr>
      <w:keepNext/>
      <w:outlineLvl w:val="0"/>
    </w:pPr>
  </w:style>
  <w:style w:type="paragraph" w:styleId="Heading2">
    <w:name w:val="heading 2"/>
    <w:basedOn w:val="Normal"/>
    <w:next w:val="Normal"/>
    <w:link w:val="Heading2Char"/>
    <w:uiPriority w:val="99"/>
    <w:qFormat/>
    <w:rsid w:val="00B14DAE"/>
    <w:pPr>
      <w:keepNext/>
      <w:jc w:val="both"/>
      <w:outlineLvl w:val="1"/>
    </w:pPr>
  </w:style>
  <w:style w:type="paragraph" w:styleId="Heading3">
    <w:name w:val="heading 3"/>
    <w:basedOn w:val="Normal"/>
    <w:next w:val="Normal"/>
    <w:link w:val="Heading3Char"/>
    <w:uiPriority w:val="99"/>
    <w:qFormat/>
    <w:rsid w:val="00B14DAE"/>
    <w:pPr>
      <w:keepNext/>
      <w:jc w:val="center"/>
      <w:outlineLvl w:val="2"/>
    </w:pPr>
    <w:rPr>
      <w:rFonts w:ascii="Garamond" w:hAnsi="Garamond"/>
      <w:caps/>
      <w:sz w:val="40"/>
      <w:szCs w:val="40"/>
      <w:lang w:val="en-US"/>
    </w:rPr>
  </w:style>
  <w:style w:type="paragraph" w:styleId="Heading4">
    <w:name w:val="heading 4"/>
    <w:basedOn w:val="Normal"/>
    <w:next w:val="Normal"/>
    <w:link w:val="Heading4Char"/>
    <w:uiPriority w:val="99"/>
    <w:qFormat/>
    <w:locked/>
    <w:rsid w:val="00033CA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locked/>
    <w:rsid w:val="00033CA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locked/>
    <w:rsid w:val="00BD2FCC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14DAE"/>
    <w:rPr>
      <w:rFonts w:cs="Times New Roman"/>
      <w:sz w:val="24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B14DAE"/>
    <w:rPr>
      <w:rFonts w:cs="Times New Roman"/>
      <w:sz w:val="24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B14DAE"/>
    <w:rPr>
      <w:rFonts w:ascii="Garamond" w:hAnsi="Garamond" w:cs="Times New Roman"/>
      <w:caps/>
      <w:sz w:val="40"/>
      <w:lang w:val="en-US" w:eastAsia="ru-RU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033CAB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033CAB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BD2FCC"/>
    <w:rPr>
      <w:rFonts w:ascii="Calibri" w:hAnsi="Calibri" w:cs="Times New Roman"/>
      <w:b/>
      <w:bCs/>
    </w:rPr>
  </w:style>
  <w:style w:type="paragraph" w:styleId="Caption">
    <w:name w:val="caption"/>
    <w:basedOn w:val="Normal"/>
    <w:next w:val="Normal"/>
    <w:uiPriority w:val="99"/>
    <w:qFormat/>
    <w:rsid w:val="00B14DAE"/>
    <w:pPr>
      <w:spacing w:before="60" w:after="60"/>
      <w:jc w:val="center"/>
    </w:pPr>
    <w:rPr>
      <w:rFonts w:ascii="Courier New" w:hAnsi="Courier New" w:cs="Courier New"/>
      <w:b/>
      <w:bCs/>
      <w:caps/>
      <w:spacing w:val="20"/>
      <w:sz w:val="48"/>
      <w:szCs w:val="48"/>
    </w:rPr>
  </w:style>
  <w:style w:type="table" w:styleId="TableGrid">
    <w:name w:val="Table Grid"/>
    <w:basedOn w:val="TableNormal"/>
    <w:uiPriority w:val="99"/>
    <w:rsid w:val="001C19B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locked/>
    <w:rsid w:val="0082198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821987"/>
    <w:rPr>
      <w:rFonts w:ascii="Cambria" w:hAnsi="Cambria" w:cs="Times New Roman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rsid w:val="005A445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A445C"/>
    <w:rPr>
      <w:rFonts w:ascii="Segoe UI" w:hAnsi="Segoe UI" w:cs="Segoe UI"/>
      <w:sz w:val="18"/>
      <w:szCs w:val="18"/>
    </w:rPr>
  </w:style>
  <w:style w:type="paragraph" w:styleId="DocumentMap">
    <w:name w:val="Document Map"/>
    <w:basedOn w:val="Normal"/>
    <w:link w:val="DocumentMapChar"/>
    <w:uiPriority w:val="99"/>
    <w:semiHidden/>
    <w:rsid w:val="009266F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9D1D23"/>
    <w:rPr>
      <w:rFonts w:cs="Times New Roman"/>
      <w:sz w:val="2"/>
    </w:rPr>
  </w:style>
  <w:style w:type="paragraph" w:styleId="NoSpacing">
    <w:name w:val="No Spacing"/>
    <w:uiPriority w:val="99"/>
    <w:qFormat/>
    <w:rsid w:val="00033CAB"/>
    <w:rPr>
      <w:sz w:val="24"/>
      <w:szCs w:val="24"/>
    </w:rPr>
  </w:style>
  <w:style w:type="character" w:styleId="Strong">
    <w:name w:val="Strong"/>
    <w:basedOn w:val="DefaultParagraphFont"/>
    <w:uiPriority w:val="99"/>
    <w:qFormat/>
    <w:locked/>
    <w:rsid w:val="00E73010"/>
    <w:rPr>
      <w:rFonts w:cs="Times New Roman"/>
      <w:b/>
      <w:bCs/>
    </w:rPr>
  </w:style>
  <w:style w:type="paragraph" w:styleId="Subtitle">
    <w:name w:val="Subtitle"/>
    <w:basedOn w:val="Normal"/>
    <w:next w:val="Normal"/>
    <w:link w:val="SubtitleChar"/>
    <w:uiPriority w:val="99"/>
    <w:qFormat/>
    <w:locked/>
    <w:rsid w:val="00E73010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E73010"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836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2458</TotalTime>
  <Pages>1</Pages>
  <Words>225</Words>
  <Characters>1285</Characters>
  <Application>Microsoft Office Outlook</Application>
  <DocSecurity>0</DocSecurity>
  <Lines>0</Lines>
  <Paragraphs>0</Paragraphs>
  <ScaleCrop>false</ScaleCrop>
  <Company>Office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User</cp:lastModifiedBy>
  <cp:revision>401</cp:revision>
  <cp:lastPrinted>2026-05-04T07:36:00Z</cp:lastPrinted>
  <dcterms:created xsi:type="dcterms:W3CDTF">2015-03-04T09:37:00Z</dcterms:created>
  <dcterms:modified xsi:type="dcterms:W3CDTF">2026-07-02T08:01:00Z</dcterms:modified>
</cp:coreProperties>
</file>