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961" w:rsidRDefault="00740961" w:rsidP="00FF6321">
      <w:pPr>
        <w:spacing w:before="240" w:after="60"/>
        <w:outlineLvl w:val="0"/>
        <w:rPr>
          <w:bCs/>
          <w:color w:val="000000"/>
          <w:kern w:val="28"/>
          <w:sz w:val="28"/>
          <w:szCs w:val="28"/>
        </w:rPr>
      </w:pPr>
    </w:p>
    <w:p w:rsidR="00740961" w:rsidRPr="00BE786C" w:rsidRDefault="00740961" w:rsidP="00FF6321">
      <w:pPr>
        <w:spacing w:before="240" w:after="60"/>
        <w:jc w:val="right"/>
        <w:outlineLvl w:val="0"/>
        <w:rPr>
          <w:bCs/>
          <w:color w:val="000000"/>
          <w:kern w:val="28"/>
          <w:sz w:val="28"/>
          <w:szCs w:val="28"/>
        </w:rPr>
      </w:pPr>
      <w:r>
        <w:rPr>
          <w:bCs/>
          <w:color w:val="000000"/>
          <w:kern w:val="28"/>
          <w:sz w:val="28"/>
          <w:szCs w:val="28"/>
        </w:rPr>
        <w:t xml:space="preserve">Утверждено </w:t>
      </w:r>
    </w:p>
    <w:p w:rsidR="00740961" w:rsidRPr="00BE786C" w:rsidRDefault="00740961" w:rsidP="0052506E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Pr="00BE786C">
        <w:rPr>
          <w:color w:val="000000"/>
          <w:sz w:val="28"/>
          <w:szCs w:val="28"/>
        </w:rPr>
        <w:t>аведующим МАДОУ д/с 39 города Тюмени</w:t>
      </w:r>
    </w:p>
    <w:p w:rsidR="00740961" w:rsidRPr="00BE786C" w:rsidRDefault="00740961" w:rsidP="0052506E">
      <w:pPr>
        <w:jc w:val="right"/>
        <w:rPr>
          <w:color w:val="000000"/>
          <w:sz w:val="28"/>
          <w:szCs w:val="28"/>
        </w:rPr>
      </w:pPr>
      <w:r w:rsidRPr="00BE786C">
        <w:rPr>
          <w:color w:val="000000"/>
          <w:sz w:val="28"/>
          <w:szCs w:val="28"/>
        </w:rPr>
        <w:t>Л.В. Кравцовой</w:t>
      </w:r>
    </w:p>
    <w:tbl>
      <w:tblPr>
        <w:tblpPr w:leftFromText="180" w:rightFromText="180" w:vertAnchor="text" w:horzAnchor="margin" w:tblpX="-601" w:tblpY="24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28"/>
        <w:gridCol w:w="2693"/>
        <w:gridCol w:w="2410"/>
      </w:tblGrid>
      <w:tr w:rsidR="00740961" w:rsidRPr="00952AAC" w:rsidTr="005D4460">
        <w:trPr>
          <w:trHeight w:val="981"/>
        </w:trPr>
        <w:tc>
          <w:tcPr>
            <w:tcW w:w="4928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МЕНЮ</w:t>
            </w:r>
          </w:p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 xml:space="preserve">на </w:t>
            </w:r>
            <w:r>
              <w:rPr>
                <w:color w:val="000000"/>
                <w:sz w:val="28"/>
                <w:szCs w:val="28"/>
              </w:rPr>
              <w:t>06 июля 2026</w:t>
            </w:r>
            <w:r w:rsidRPr="00952AAC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 xml:space="preserve">ВЫХОД БЛЮДА </w:t>
            </w:r>
          </w:p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с 2до 3 лет</w:t>
            </w:r>
          </w:p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гр/ккал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ВЫХОД БЛЮДА</w:t>
            </w:r>
          </w:p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с 3 до 7 лет</w:t>
            </w:r>
          </w:p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гр/ккал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740961" w:rsidRPr="00952AAC" w:rsidTr="00E620E6">
        <w:trPr>
          <w:trHeight w:val="390"/>
        </w:trPr>
        <w:tc>
          <w:tcPr>
            <w:tcW w:w="10031" w:type="dxa"/>
            <w:gridSpan w:val="3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F22D00">
              <w:rPr>
                <w:color w:val="000000"/>
                <w:sz w:val="28"/>
                <w:szCs w:val="28"/>
              </w:rPr>
              <w:t>ЗАВТРАК</w:t>
            </w:r>
          </w:p>
        </w:tc>
      </w:tr>
      <w:tr w:rsidR="00740961" w:rsidRPr="00952AAC" w:rsidTr="005D4460">
        <w:trPr>
          <w:trHeight w:val="329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Каша гречневая жидкая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150/123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200/186</w:t>
            </w:r>
          </w:p>
        </w:tc>
      </w:tr>
      <w:tr w:rsidR="00740961" w:rsidRPr="00952AAC" w:rsidTr="005D4460">
        <w:trPr>
          <w:trHeight w:val="655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Каша гречневая на воде с растит. маслом (аллергия)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tabs>
                <w:tab w:val="left" w:pos="630"/>
                <w:tab w:val="left" w:pos="2745"/>
              </w:tabs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130/113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tabs>
                <w:tab w:val="left" w:pos="630"/>
                <w:tab w:val="left" w:pos="2745"/>
              </w:tabs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160/197</w:t>
            </w:r>
          </w:p>
          <w:p w:rsidR="00740961" w:rsidRPr="00952AAC" w:rsidRDefault="00740961" w:rsidP="00F22D00">
            <w:pPr>
              <w:tabs>
                <w:tab w:val="left" w:pos="630"/>
                <w:tab w:val="left" w:pos="274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40961" w:rsidRPr="00952AAC" w:rsidTr="005D4460">
        <w:trPr>
          <w:trHeight w:val="343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Кофейный напиток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180/82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200/91</w:t>
            </w:r>
          </w:p>
        </w:tc>
      </w:tr>
      <w:tr w:rsidR="00740961" w:rsidRPr="00952AAC" w:rsidTr="005D4460">
        <w:trPr>
          <w:trHeight w:val="655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 xml:space="preserve">Кофейный напиток с безлактозным молоком (аллергия) 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tabs>
                <w:tab w:val="left" w:pos="615"/>
                <w:tab w:val="left" w:pos="2715"/>
              </w:tabs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180/77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tabs>
                <w:tab w:val="left" w:pos="615"/>
                <w:tab w:val="left" w:pos="2715"/>
              </w:tabs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200/85</w:t>
            </w:r>
          </w:p>
        </w:tc>
      </w:tr>
      <w:tr w:rsidR="00740961" w:rsidRPr="00952AAC" w:rsidTr="005D4460">
        <w:trPr>
          <w:trHeight w:val="577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 xml:space="preserve">Бутерброд с повидлом </w:t>
            </w:r>
          </w:p>
        </w:tc>
        <w:tc>
          <w:tcPr>
            <w:tcW w:w="2693" w:type="dxa"/>
          </w:tcPr>
          <w:p w:rsidR="00740961" w:rsidRPr="00952AAC" w:rsidRDefault="00740961" w:rsidP="005D446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 xml:space="preserve">15/10/68-20/20/97(а) 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20/20/97</w:t>
            </w:r>
          </w:p>
        </w:tc>
      </w:tr>
      <w:tr w:rsidR="00740961" w:rsidRPr="00952AAC" w:rsidTr="00E620E6">
        <w:trPr>
          <w:trHeight w:val="419"/>
        </w:trPr>
        <w:tc>
          <w:tcPr>
            <w:tcW w:w="10031" w:type="dxa"/>
            <w:gridSpan w:val="3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2 ЗАВТРАК</w:t>
            </w:r>
          </w:p>
        </w:tc>
      </w:tr>
      <w:tr w:rsidR="00740961" w:rsidRPr="00952AAC" w:rsidTr="005D4460">
        <w:trPr>
          <w:trHeight w:val="329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Напиток из шиповника</w:t>
            </w:r>
            <w:r w:rsidRPr="00952AAC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150/70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200/91</w:t>
            </w:r>
          </w:p>
        </w:tc>
      </w:tr>
      <w:tr w:rsidR="00740961" w:rsidRPr="00952AAC" w:rsidTr="00E620E6">
        <w:trPr>
          <w:trHeight w:val="329"/>
        </w:trPr>
        <w:tc>
          <w:tcPr>
            <w:tcW w:w="10031" w:type="dxa"/>
            <w:gridSpan w:val="3"/>
          </w:tcPr>
          <w:p w:rsidR="00740961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F22D00">
              <w:rPr>
                <w:color w:val="000000"/>
                <w:sz w:val="28"/>
                <w:szCs w:val="28"/>
              </w:rPr>
              <w:t>ОБЕД</w:t>
            </w:r>
          </w:p>
        </w:tc>
      </w:tr>
      <w:tr w:rsidR="00740961" w:rsidRPr="00952AAC" w:rsidTr="005D4460">
        <w:trPr>
          <w:trHeight w:val="329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Салат из свежих помидоров  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40/41</w:t>
            </w:r>
          </w:p>
        </w:tc>
        <w:tc>
          <w:tcPr>
            <w:tcW w:w="2410" w:type="dxa"/>
          </w:tcPr>
          <w:p w:rsidR="00740961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60/</w:t>
            </w:r>
            <w:r>
              <w:rPr>
                <w:color w:val="000000"/>
                <w:sz w:val="28"/>
                <w:szCs w:val="28"/>
              </w:rPr>
              <w:t>56</w:t>
            </w:r>
          </w:p>
        </w:tc>
      </w:tr>
      <w:tr w:rsidR="00740961" w:rsidRPr="00952AAC" w:rsidTr="005D4460">
        <w:trPr>
          <w:trHeight w:val="329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Борщ с мясом со сметаной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150-10-</w:t>
            </w:r>
            <w:r w:rsidRPr="00952AAC">
              <w:rPr>
                <w:color w:val="000000"/>
                <w:sz w:val="28"/>
                <w:szCs w:val="28"/>
              </w:rPr>
              <w:t>5/97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180-10-</w:t>
            </w:r>
            <w:r w:rsidRPr="00952AAC">
              <w:rPr>
                <w:color w:val="000000"/>
                <w:sz w:val="28"/>
                <w:szCs w:val="28"/>
              </w:rPr>
              <w:t>5/111</w:t>
            </w:r>
          </w:p>
        </w:tc>
      </w:tr>
      <w:tr w:rsidR="00740961" w:rsidRPr="00952AAC" w:rsidTr="005D4460">
        <w:trPr>
          <w:trHeight w:val="329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Борщ с мясом без сметаны (а)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tabs>
                <w:tab w:val="left" w:pos="2670"/>
              </w:tabs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150/10/92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tabs>
                <w:tab w:val="left" w:pos="2670"/>
              </w:tabs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180/10/113</w:t>
            </w:r>
          </w:p>
        </w:tc>
      </w:tr>
      <w:tr w:rsidR="00740961" w:rsidRPr="00952AAC" w:rsidTr="005D4460">
        <w:trPr>
          <w:trHeight w:val="343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Рыба, припущенная в сметане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60/102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80/121</w:t>
            </w:r>
          </w:p>
        </w:tc>
      </w:tr>
      <w:tr w:rsidR="00740961" w:rsidRPr="00952AAC" w:rsidTr="005D4460">
        <w:trPr>
          <w:trHeight w:val="329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Рыба запечённая (аллергия)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60/103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70/127</w:t>
            </w:r>
          </w:p>
        </w:tc>
      </w:tr>
      <w:tr w:rsidR="00740961" w:rsidRPr="00952AAC" w:rsidTr="005D4460">
        <w:trPr>
          <w:trHeight w:val="329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Картофельное пюре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120/117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150/143</w:t>
            </w:r>
          </w:p>
        </w:tc>
      </w:tr>
      <w:tr w:rsidR="00740961" w:rsidRPr="00952AAC" w:rsidTr="005D4460">
        <w:trPr>
          <w:trHeight w:val="271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Картофель по-деревенски (аллергия)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tabs>
                <w:tab w:val="left" w:pos="2745"/>
              </w:tabs>
              <w:ind w:firstLine="175"/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120/138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tabs>
                <w:tab w:val="left" w:pos="2745"/>
              </w:tabs>
              <w:ind w:firstLine="175"/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150/172</w:t>
            </w:r>
          </w:p>
        </w:tc>
      </w:tr>
      <w:tr w:rsidR="00740961" w:rsidRPr="00952AAC" w:rsidTr="005D4460">
        <w:trPr>
          <w:trHeight w:val="329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Кисель из свежих ягод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150/56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180/64</w:t>
            </w:r>
          </w:p>
        </w:tc>
      </w:tr>
      <w:tr w:rsidR="00740961" w:rsidRPr="00952AAC" w:rsidTr="005D4460">
        <w:trPr>
          <w:trHeight w:val="343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20/39-10/19(а)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30/59-20/39(а)</w:t>
            </w:r>
          </w:p>
        </w:tc>
      </w:tr>
      <w:tr w:rsidR="00740961" w:rsidRPr="00952AAC" w:rsidTr="005D4460">
        <w:trPr>
          <w:trHeight w:val="329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Хлеб ржаной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30/52</w:t>
            </w:r>
            <w:r>
              <w:rPr>
                <w:color w:val="000000"/>
                <w:sz w:val="28"/>
                <w:szCs w:val="28"/>
              </w:rPr>
              <w:t>-30/52(а)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40/69-30/51(а)</w:t>
            </w:r>
          </w:p>
        </w:tc>
      </w:tr>
      <w:tr w:rsidR="00740961" w:rsidRPr="00952AAC" w:rsidTr="00E620E6">
        <w:trPr>
          <w:trHeight w:val="329"/>
        </w:trPr>
        <w:tc>
          <w:tcPr>
            <w:tcW w:w="10031" w:type="dxa"/>
            <w:gridSpan w:val="3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F22D00">
              <w:rPr>
                <w:color w:val="000000"/>
                <w:sz w:val="28"/>
                <w:szCs w:val="28"/>
              </w:rPr>
              <w:t>ПОЛДНИК</w:t>
            </w:r>
          </w:p>
        </w:tc>
      </w:tr>
      <w:tr w:rsidR="00740961" w:rsidRPr="00952AAC" w:rsidTr="005D4460">
        <w:trPr>
          <w:trHeight w:val="329"/>
        </w:trPr>
        <w:tc>
          <w:tcPr>
            <w:tcW w:w="4928" w:type="dxa"/>
          </w:tcPr>
          <w:p w:rsidR="00740961" w:rsidRPr="00952AAC" w:rsidRDefault="00740961" w:rsidP="00F22D00">
            <w:pPr>
              <w:tabs>
                <w:tab w:val="left" w:pos="3585"/>
              </w:tabs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Молоко безлактозное</w:t>
            </w:r>
            <w:r>
              <w:rPr>
                <w:color w:val="000000"/>
                <w:sz w:val="28"/>
                <w:szCs w:val="28"/>
              </w:rPr>
              <w:t xml:space="preserve"> (а)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150/63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200/115</w:t>
            </w:r>
          </w:p>
        </w:tc>
      </w:tr>
      <w:tr w:rsidR="00740961" w:rsidRPr="00952AAC" w:rsidTr="005D4460">
        <w:trPr>
          <w:trHeight w:val="329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 xml:space="preserve">Снежок 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150/61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200/118</w:t>
            </w:r>
          </w:p>
        </w:tc>
      </w:tr>
      <w:tr w:rsidR="00740961" w:rsidRPr="00952AAC" w:rsidTr="005D4460">
        <w:trPr>
          <w:trHeight w:val="329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Печенье овсяное </w:t>
            </w:r>
          </w:p>
        </w:tc>
        <w:tc>
          <w:tcPr>
            <w:tcW w:w="2693" w:type="dxa"/>
          </w:tcPr>
          <w:p w:rsidR="00740961" w:rsidRPr="00952AAC" w:rsidRDefault="00740961" w:rsidP="0079213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25/40</w:t>
            </w:r>
          </w:p>
        </w:tc>
        <w:tc>
          <w:tcPr>
            <w:tcW w:w="2410" w:type="dxa"/>
          </w:tcPr>
          <w:p w:rsidR="00740961" w:rsidRDefault="00740961" w:rsidP="0079213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25/40</w:t>
            </w:r>
          </w:p>
        </w:tc>
      </w:tr>
      <w:tr w:rsidR="00740961" w:rsidRPr="00952AAC" w:rsidTr="005D4460">
        <w:trPr>
          <w:trHeight w:val="343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Печенье затяжное (а)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50/157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50/157</w:t>
            </w:r>
          </w:p>
        </w:tc>
      </w:tr>
      <w:tr w:rsidR="00740961" w:rsidRPr="00952AAC" w:rsidTr="00E620E6">
        <w:trPr>
          <w:trHeight w:val="343"/>
        </w:trPr>
        <w:tc>
          <w:tcPr>
            <w:tcW w:w="10031" w:type="dxa"/>
            <w:gridSpan w:val="3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F22D00">
              <w:rPr>
                <w:color w:val="000000"/>
                <w:sz w:val="28"/>
                <w:szCs w:val="28"/>
              </w:rPr>
              <w:t>УЖИН</w:t>
            </w:r>
          </w:p>
        </w:tc>
      </w:tr>
      <w:tr w:rsidR="00740961" w:rsidRPr="00952AAC" w:rsidTr="005D4460">
        <w:trPr>
          <w:trHeight w:val="329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Биточки   </w:t>
            </w:r>
            <w:r w:rsidRPr="00952AAC">
              <w:rPr>
                <w:color w:val="000000"/>
                <w:sz w:val="28"/>
                <w:szCs w:val="28"/>
              </w:rPr>
              <w:t xml:space="preserve"> из мяса </w:t>
            </w:r>
            <w:r>
              <w:rPr>
                <w:color w:val="000000"/>
                <w:sz w:val="28"/>
                <w:szCs w:val="28"/>
              </w:rPr>
              <w:t>(свинина, говядина)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  <w:r w:rsidRPr="00952AAC">
              <w:rPr>
                <w:color w:val="000000"/>
                <w:sz w:val="28"/>
                <w:szCs w:val="28"/>
              </w:rPr>
              <w:t>/125</w:t>
            </w:r>
          </w:p>
        </w:tc>
        <w:tc>
          <w:tcPr>
            <w:tcW w:w="2410" w:type="dxa"/>
          </w:tcPr>
          <w:p w:rsidR="00740961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</w:t>
            </w:r>
            <w:r w:rsidRPr="00952AAC">
              <w:rPr>
                <w:color w:val="000000"/>
                <w:sz w:val="28"/>
                <w:szCs w:val="28"/>
              </w:rPr>
              <w:t>/155</w:t>
            </w:r>
          </w:p>
        </w:tc>
      </w:tr>
      <w:tr w:rsidR="00740961" w:rsidRPr="00952AAC" w:rsidTr="005D4460">
        <w:trPr>
          <w:trHeight w:val="329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Биточки из</w:t>
            </w:r>
            <w:r w:rsidRPr="00952AAC">
              <w:rPr>
                <w:color w:val="000000"/>
                <w:sz w:val="28"/>
                <w:szCs w:val="28"/>
              </w:rPr>
              <w:t xml:space="preserve"> мяса без молока (а)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60/130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70/164</w:t>
            </w:r>
          </w:p>
        </w:tc>
      </w:tr>
      <w:tr w:rsidR="00740961" w:rsidRPr="00952AAC" w:rsidTr="005D4460">
        <w:trPr>
          <w:trHeight w:val="672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Овощи тушёные в соусе без сметаны (аллергия)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tabs>
                <w:tab w:val="left" w:pos="660"/>
                <w:tab w:val="left" w:pos="2640"/>
              </w:tabs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120/100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tabs>
                <w:tab w:val="left" w:pos="660"/>
                <w:tab w:val="left" w:pos="2640"/>
              </w:tabs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150/129</w:t>
            </w:r>
          </w:p>
        </w:tc>
      </w:tr>
      <w:tr w:rsidR="00740961" w:rsidRPr="00952AAC" w:rsidTr="005D4460">
        <w:trPr>
          <w:trHeight w:val="329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 xml:space="preserve">Овощи тушёные в соусе 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tabs>
                <w:tab w:val="left" w:pos="660"/>
                <w:tab w:val="left" w:pos="264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  <w:r w:rsidRPr="00952AAC">
              <w:rPr>
                <w:color w:val="000000"/>
                <w:sz w:val="28"/>
                <w:szCs w:val="28"/>
              </w:rPr>
              <w:t>120/108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tabs>
                <w:tab w:val="left" w:pos="660"/>
                <w:tab w:val="left" w:pos="2640"/>
              </w:tabs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150/148</w:t>
            </w:r>
          </w:p>
        </w:tc>
      </w:tr>
      <w:tr w:rsidR="00740961" w:rsidRPr="00952AAC" w:rsidTr="005D4460">
        <w:trPr>
          <w:trHeight w:val="329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Чай с сахаром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180/42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180/42</w:t>
            </w:r>
          </w:p>
        </w:tc>
      </w:tr>
      <w:tr w:rsidR="00740961" w:rsidRPr="00952AAC" w:rsidTr="005D4460">
        <w:trPr>
          <w:trHeight w:val="329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10/19</w:t>
            </w:r>
            <w:r>
              <w:rPr>
                <w:color w:val="000000"/>
                <w:sz w:val="28"/>
                <w:szCs w:val="28"/>
              </w:rPr>
              <w:t>-10/19(а)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20/39</w:t>
            </w:r>
            <w:r>
              <w:rPr>
                <w:color w:val="000000"/>
                <w:sz w:val="28"/>
                <w:szCs w:val="28"/>
              </w:rPr>
              <w:t>-20/39(а)</w:t>
            </w:r>
          </w:p>
        </w:tc>
      </w:tr>
      <w:tr w:rsidR="00740961" w:rsidRPr="00952AAC" w:rsidTr="005D4460">
        <w:trPr>
          <w:trHeight w:val="343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Стоимость:</w:t>
            </w:r>
          </w:p>
        </w:tc>
        <w:tc>
          <w:tcPr>
            <w:tcW w:w="2693" w:type="dxa"/>
          </w:tcPr>
          <w:p w:rsidR="00740961" w:rsidRPr="00952AAC" w:rsidRDefault="00740961" w:rsidP="0018146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143,12</w:t>
            </w:r>
          </w:p>
        </w:tc>
        <w:tc>
          <w:tcPr>
            <w:tcW w:w="2410" w:type="dxa"/>
          </w:tcPr>
          <w:p w:rsidR="00740961" w:rsidRDefault="00740961" w:rsidP="0018146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</w:t>
            </w:r>
            <w:bookmarkStart w:id="0" w:name="_GoBack"/>
            <w:bookmarkEnd w:id="0"/>
            <w:r>
              <w:rPr>
                <w:color w:val="000000"/>
                <w:sz w:val="28"/>
                <w:szCs w:val="28"/>
              </w:rPr>
              <w:t>154,41</w:t>
            </w:r>
          </w:p>
        </w:tc>
      </w:tr>
    </w:tbl>
    <w:p w:rsidR="00740961" w:rsidRDefault="00740961" w:rsidP="0052506E">
      <w:pPr>
        <w:spacing w:before="240" w:after="60"/>
        <w:outlineLvl w:val="0"/>
        <w:rPr>
          <w:rFonts w:ascii="Cambria" w:hAnsi="Cambria"/>
          <w:bCs/>
          <w:kern w:val="28"/>
          <w:sz w:val="32"/>
          <w:szCs w:val="32"/>
        </w:rPr>
      </w:pPr>
    </w:p>
    <w:sectPr w:rsidR="00740961" w:rsidSect="00613D8A">
      <w:pgSz w:w="11906" w:h="16838"/>
      <w:pgMar w:top="3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0610"/>
    <w:rsid w:val="000009D2"/>
    <w:rsid w:val="00006AE8"/>
    <w:rsid w:val="00031629"/>
    <w:rsid w:val="00032CAE"/>
    <w:rsid w:val="00033094"/>
    <w:rsid w:val="00035DB9"/>
    <w:rsid w:val="00036E07"/>
    <w:rsid w:val="00041B9C"/>
    <w:rsid w:val="000479F9"/>
    <w:rsid w:val="0005013C"/>
    <w:rsid w:val="00051966"/>
    <w:rsid w:val="000519E6"/>
    <w:rsid w:val="00055E0E"/>
    <w:rsid w:val="00060541"/>
    <w:rsid w:val="0006105F"/>
    <w:rsid w:val="0006524E"/>
    <w:rsid w:val="000728E4"/>
    <w:rsid w:val="0007669B"/>
    <w:rsid w:val="00086A8C"/>
    <w:rsid w:val="000A0EFC"/>
    <w:rsid w:val="000A1569"/>
    <w:rsid w:val="000B10DD"/>
    <w:rsid w:val="000B414A"/>
    <w:rsid w:val="000B7213"/>
    <w:rsid w:val="000C4D04"/>
    <w:rsid w:val="000D6732"/>
    <w:rsid w:val="000D7E8F"/>
    <w:rsid w:val="000F09D7"/>
    <w:rsid w:val="00104D12"/>
    <w:rsid w:val="00107549"/>
    <w:rsid w:val="00111C80"/>
    <w:rsid w:val="00115C6F"/>
    <w:rsid w:val="00121181"/>
    <w:rsid w:val="001227FF"/>
    <w:rsid w:val="00130610"/>
    <w:rsid w:val="00130B72"/>
    <w:rsid w:val="00136678"/>
    <w:rsid w:val="001412B5"/>
    <w:rsid w:val="00141B96"/>
    <w:rsid w:val="00143111"/>
    <w:rsid w:val="00145444"/>
    <w:rsid w:val="001471C7"/>
    <w:rsid w:val="001507B1"/>
    <w:rsid w:val="001533B0"/>
    <w:rsid w:val="001543EF"/>
    <w:rsid w:val="00156B20"/>
    <w:rsid w:val="00181465"/>
    <w:rsid w:val="00183761"/>
    <w:rsid w:val="0018480D"/>
    <w:rsid w:val="00196C02"/>
    <w:rsid w:val="001A3208"/>
    <w:rsid w:val="001A5ECB"/>
    <w:rsid w:val="001B0894"/>
    <w:rsid w:val="001B2802"/>
    <w:rsid w:val="001C02B6"/>
    <w:rsid w:val="001C19B3"/>
    <w:rsid w:val="001C4C6A"/>
    <w:rsid w:val="001E04AE"/>
    <w:rsid w:val="001E4279"/>
    <w:rsid w:val="001E4922"/>
    <w:rsid w:val="001E50B7"/>
    <w:rsid w:val="001F0136"/>
    <w:rsid w:val="001F11B1"/>
    <w:rsid w:val="001F1682"/>
    <w:rsid w:val="001F2C0A"/>
    <w:rsid w:val="00200434"/>
    <w:rsid w:val="00204177"/>
    <w:rsid w:val="0021125E"/>
    <w:rsid w:val="00221F8C"/>
    <w:rsid w:val="002239E1"/>
    <w:rsid w:val="00230732"/>
    <w:rsid w:val="0023471E"/>
    <w:rsid w:val="0023487A"/>
    <w:rsid w:val="002543CF"/>
    <w:rsid w:val="0025790B"/>
    <w:rsid w:val="0026467B"/>
    <w:rsid w:val="00281E53"/>
    <w:rsid w:val="0028332C"/>
    <w:rsid w:val="00284F92"/>
    <w:rsid w:val="00291EDF"/>
    <w:rsid w:val="00293281"/>
    <w:rsid w:val="002A473C"/>
    <w:rsid w:val="002A5E12"/>
    <w:rsid w:val="002A6943"/>
    <w:rsid w:val="002B44BB"/>
    <w:rsid w:val="002B4F7B"/>
    <w:rsid w:val="002C1616"/>
    <w:rsid w:val="002C30D3"/>
    <w:rsid w:val="002D0306"/>
    <w:rsid w:val="002D0D05"/>
    <w:rsid w:val="002D1526"/>
    <w:rsid w:val="002D1807"/>
    <w:rsid w:val="002D41BA"/>
    <w:rsid w:val="002E2D9F"/>
    <w:rsid w:val="002F1106"/>
    <w:rsid w:val="002F3331"/>
    <w:rsid w:val="002F71A0"/>
    <w:rsid w:val="002F7C66"/>
    <w:rsid w:val="00305CCE"/>
    <w:rsid w:val="0030625B"/>
    <w:rsid w:val="00316580"/>
    <w:rsid w:val="003211E5"/>
    <w:rsid w:val="00324528"/>
    <w:rsid w:val="00331388"/>
    <w:rsid w:val="00332629"/>
    <w:rsid w:val="0033289C"/>
    <w:rsid w:val="003345FB"/>
    <w:rsid w:val="00362697"/>
    <w:rsid w:val="0036431C"/>
    <w:rsid w:val="00366786"/>
    <w:rsid w:val="00367032"/>
    <w:rsid w:val="00372835"/>
    <w:rsid w:val="00377D69"/>
    <w:rsid w:val="00385A6C"/>
    <w:rsid w:val="00386CC2"/>
    <w:rsid w:val="0039561E"/>
    <w:rsid w:val="003A05F5"/>
    <w:rsid w:val="003A643C"/>
    <w:rsid w:val="003C0118"/>
    <w:rsid w:val="003C06BB"/>
    <w:rsid w:val="003C5CCB"/>
    <w:rsid w:val="003D3C39"/>
    <w:rsid w:val="003E761C"/>
    <w:rsid w:val="003E7D16"/>
    <w:rsid w:val="003F2480"/>
    <w:rsid w:val="003F3586"/>
    <w:rsid w:val="003F6158"/>
    <w:rsid w:val="0040597E"/>
    <w:rsid w:val="004101C7"/>
    <w:rsid w:val="00427AB6"/>
    <w:rsid w:val="00430410"/>
    <w:rsid w:val="00433D82"/>
    <w:rsid w:val="00436B3E"/>
    <w:rsid w:val="00436BBC"/>
    <w:rsid w:val="00441E13"/>
    <w:rsid w:val="00447A2E"/>
    <w:rsid w:val="004621B9"/>
    <w:rsid w:val="00462F14"/>
    <w:rsid w:val="004654B3"/>
    <w:rsid w:val="00471B78"/>
    <w:rsid w:val="00471DB0"/>
    <w:rsid w:val="00473BAE"/>
    <w:rsid w:val="00475D5B"/>
    <w:rsid w:val="004A0DDA"/>
    <w:rsid w:val="004A4372"/>
    <w:rsid w:val="004A66F9"/>
    <w:rsid w:val="004A7B35"/>
    <w:rsid w:val="004B3BF2"/>
    <w:rsid w:val="004C0417"/>
    <w:rsid w:val="004D0813"/>
    <w:rsid w:val="004D171C"/>
    <w:rsid w:val="004E1D5B"/>
    <w:rsid w:val="004F0938"/>
    <w:rsid w:val="004F3749"/>
    <w:rsid w:val="004F4AE7"/>
    <w:rsid w:val="004F6669"/>
    <w:rsid w:val="004F6E96"/>
    <w:rsid w:val="00514CBA"/>
    <w:rsid w:val="0051544D"/>
    <w:rsid w:val="00524CCD"/>
    <w:rsid w:val="0052506E"/>
    <w:rsid w:val="00527B9A"/>
    <w:rsid w:val="005410ED"/>
    <w:rsid w:val="00544230"/>
    <w:rsid w:val="00551254"/>
    <w:rsid w:val="005518C1"/>
    <w:rsid w:val="00555E8D"/>
    <w:rsid w:val="00560FBC"/>
    <w:rsid w:val="0056109D"/>
    <w:rsid w:val="00566C74"/>
    <w:rsid w:val="0057209A"/>
    <w:rsid w:val="005758EA"/>
    <w:rsid w:val="0058386A"/>
    <w:rsid w:val="005A0983"/>
    <w:rsid w:val="005A0BE3"/>
    <w:rsid w:val="005A601E"/>
    <w:rsid w:val="005B525E"/>
    <w:rsid w:val="005B5D95"/>
    <w:rsid w:val="005B748C"/>
    <w:rsid w:val="005C28D5"/>
    <w:rsid w:val="005C629F"/>
    <w:rsid w:val="005D4460"/>
    <w:rsid w:val="005F16F7"/>
    <w:rsid w:val="00600698"/>
    <w:rsid w:val="00612462"/>
    <w:rsid w:val="00613D8A"/>
    <w:rsid w:val="006144E9"/>
    <w:rsid w:val="00614E58"/>
    <w:rsid w:val="00615A1B"/>
    <w:rsid w:val="00623E15"/>
    <w:rsid w:val="00625DC5"/>
    <w:rsid w:val="00633579"/>
    <w:rsid w:val="00634664"/>
    <w:rsid w:val="00644D6B"/>
    <w:rsid w:val="00653903"/>
    <w:rsid w:val="00655521"/>
    <w:rsid w:val="00657DB7"/>
    <w:rsid w:val="00657EDC"/>
    <w:rsid w:val="0066064A"/>
    <w:rsid w:val="00660CA1"/>
    <w:rsid w:val="006738C7"/>
    <w:rsid w:val="0067708E"/>
    <w:rsid w:val="00677572"/>
    <w:rsid w:val="00680941"/>
    <w:rsid w:val="0068743B"/>
    <w:rsid w:val="006874F0"/>
    <w:rsid w:val="006A31B9"/>
    <w:rsid w:val="006B193C"/>
    <w:rsid w:val="006B5E07"/>
    <w:rsid w:val="006C5B2C"/>
    <w:rsid w:val="006C66E1"/>
    <w:rsid w:val="006D7D88"/>
    <w:rsid w:val="006E074E"/>
    <w:rsid w:val="006E0FDA"/>
    <w:rsid w:val="006E576C"/>
    <w:rsid w:val="006F0180"/>
    <w:rsid w:val="006F54E5"/>
    <w:rsid w:val="006F769C"/>
    <w:rsid w:val="00702206"/>
    <w:rsid w:val="00704F56"/>
    <w:rsid w:val="00707AF5"/>
    <w:rsid w:val="0071255D"/>
    <w:rsid w:val="00720E19"/>
    <w:rsid w:val="007214D7"/>
    <w:rsid w:val="00724559"/>
    <w:rsid w:val="00740961"/>
    <w:rsid w:val="00742CED"/>
    <w:rsid w:val="00747ABC"/>
    <w:rsid w:val="00757349"/>
    <w:rsid w:val="007574E4"/>
    <w:rsid w:val="007620EF"/>
    <w:rsid w:val="00767B33"/>
    <w:rsid w:val="00770101"/>
    <w:rsid w:val="00787368"/>
    <w:rsid w:val="00787DCD"/>
    <w:rsid w:val="00792130"/>
    <w:rsid w:val="007A5A48"/>
    <w:rsid w:val="007B2F19"/>
    <w:rsid w:val="007B3F42"/>
    <w:rsid w:val="007B4718"/>
    <w:rsid w:val="007B67E9"/>
    <w:rsid w:val="007B75AB"/>
    <w:rsid w:val="007C1E47"/>
    <w:rsid w:val="007C5F10"/>
    <w:rsid w:val="007D402A"/>
    <w:rsid w:val="007E1CA2"/>
    <w:rsid w:val="007E53EE"/>
    <w:rsid w:val="007F0DE5"/>
    <w:rsid w:val="0080195B"/>
    <w:rsid w:val="00801C50"/>
    <w:rsid w:val="0080289C"/>
    <w:rsid w:val="00803A8C"/>
    <w:rsid w:val="008135CC"/>
    <w:rsid w:val="00813B64"/>
    <w:rsid w:val="00817B9B"/>
    <w:rsid w:val="00820099"/>
    <w:rsid w:val="008265DD"/>
    <w:rsid w:val="00826A3F"/>
    <w:rsid w:val="00832A4C"/>
    <w:rsid w:val="00833FB1"/>
    <w:rsid w:val="00840AF7"/>
    <w:rsid w:val="00847D69"/>
    <w:rsid w:val="008523D4"/>
    <w:rsid w:val="0085356C"/>
    <w:rsid w:val="008550C3"/>
    <w:rsid w:val="008570D9"/>
    <w:rsid w:val="00861AD1"/>
    <w:rsid w:val="00863146"/>
    <w:rsid w:val="008657B6"/>
    <w:rsid w:val="00873088"/>
    <w:rsid w:val="00873186"/>
    <w:rsid w:val="0087557C"/>
    <w:rsid w:val="00880BE3"/>
    <w:rsid w:val="008824C2"/>
    <w:rsid w:val="00883BB5"/>
    <w:rsid w:val="00887A4B"/>
    <w:rsid w:val="00895373"/>
    <w:rsid w:val="008A5076"/>
    <w:rsid w:val="008A7445"/>
    <w:rsid w:val="008C2897"/>
    <w:rsid w:val="008D5584"/>
    <w:rsid w:val="008D5C8C"/>
    <w:rsid w:val="008D69E6"/>
    <w:rsid w:val="008D6A07"/>
    <w:rsid w:val="008D6C8A"/>
    <w:rsid w:val="008D79A3"/>
    <w:rsid w:val="008E69EB"/>
    <w:rsid w:val="008F2E09"/>
    <w:rsid w:val="008F7188"/>
    <w:rsid w:val="009019C4"/>
    <w:rsid w:val="009032F0"/>
    <w:rsid w:val="009048A6"/>
    <w:rsid w:val="00905716"/>
    <w:rsid w:val="00913AF6"/>
    <w:rsid w:val="00915A69"/>
    <w:rsid w:val="00915D4E"/>
    <w:rsid w:val="00916864"/>
    <w:rsid w:val="00916A01"/>
    <w:rsid w:val="0094006D"/>
    <w:rsid w:val="00952AAC"/>
    <w:rsid w:val="00962642"/>
    <w:rsid w:val="00963555"/>
    <w:rsid w:val="00967EEF"/>
    <w:rsid w:val="00977635"/>
    <w:rsid w:val="00977D22"/>
    <w:rsid w:val="009803D2"/>
    <w:rsid w:val="00980F3F"/>
    <w:rsid w:val="0098228E"/>
    <w:rsid w:val="009850AF"/>
    <w:rsid w:val="00986C30"/>
    <w:rsid w:val="00994F74"/>
    <w:rsid w:val="009A7429"/>
    <w:rsid w:val="009B2F35"/>
    <w:rsid w:val="009B4939"/>
    <w:rsid w:val="009C170B"/>
    <w:rsid w:val="009C1989"/>
    <w:rsid w:val="009C1DF0"/>
    <w:rsid w:val="009C2B9C"/>
    <w:rsid w:val="009D2BFF"/>
    <w:rsid w:val="009D2E63"/>
    <w:rsid w:val="009D6D17"/>
    <w:rsid w:val="009E0C00"/>
    <w:rsid w:val="009E17F9"/>
    <w:rsid w:val="009F1B63"/>
    <w:rsid w:val="009F3F8D"/>
    <w:rsid w:val="009F4672"/>
    <w:rsid w:val="009F4ABF"/>
    <w:rsid w:val="009F7160"/>
    <w:rsid w:val="00A03045"/>
    <w:rsid w:val="00A03BFC"/>
    <w:rsid w:val="00A05935"/>
    <w:rsid w:val="00A15F0E"/>
    <w:rsid w:val="00A173A9"/>
    <w:rsid w:val="00A2443B"/>
    <w:rsid w:val="00A26306"/>
    <w:rsid w:val="00A27B20"/>
    <w:rsid w:val="00A32CFB"/>
    <w:rsid w:val="00A47785"/>
    <w:rsid w:val="00A64E29"/>
    <w:rsid w:val="00A71EE2"/>
    <w:rsid w:val="00A749BE"/>
    <w:rsid w:val="00A76AA5"/>
    <w:rsid w:val="00A800A9"/>
    <w:rsid w:val="00A92048"/>
    <w:rsid w:val="00AA390F"/>
    <w:rsid w:val="00AA3B0F"/>
    <w:rsid w:val="00AA7FD9"/>
    <w:rsid w:val="00AC6022"/>
    <w:rsid w:val="00AC721B"/>
    <w:rsid w:val="00AD0738"/>
    <w:rsid w:val="00AD549D"/>
    <w:rsid w:val="00AE709F"/>
    <w:rsid w:val="00AF2C59"/>
    <w:rsid w:val="00B01228"/>
    <w:rsid w:val="00B01A8E"/>
    <w:rsid w:val="00B038B9"/>
    <w:rsid w:val="00B0656B"/>
    <w:rsid w:val="00B07557"/>
    <w:rsid w:val="00B1112E"/>
    <w:rsid w:val="00B14DAE"/>
    <w:rsid w:val="00B2370B"/>
    <w:rsid w:val="00B328B9"/>
    <w:rsid w:val="00B35C26"/>
    <w:rsid w:val="00B37007"/>
    <w:rsid w:val="00B377E7"/>
    <w:rsid w:val="00B37F97"/>
    <w:rsid w:val="00B41D55"/>
    <w:rsid w:val="00B436C5"/>
    <w:rsid w:val="00B504BF"/>
    <w:rsid w:val="00B50D06"/>
    <w:rsid w:val="00B70CB6"/>
    <w:rsid w:val="00B7186D"/>
    <w:rsid w:val="00B74165"/>
    <w:rsid w:val="00B75257"/>
    <w:rsid w:val="00B7725F"/>
    <w:rsid w:val="00B81A34"/>
    <w:rsid w:val="00B858E6"/>
    <w:rsid w:val="00B909DB"/>
    <w:rsid w:val="00B93CBB"/>
    <w:rsid w:val="00B97325"/>
    <w:rsid w:val="00BA5BED"/>
    <w:rsid w:val="00BA705D"/>
    <w:rsid w:val="00BB4D99"/>
    <w:rsid w:val="00BC4B89"/>
    <w:rsid w:val="00BD29E2"/>
    <w:rsid w:val="00BD4E3A"/>
    <w:rsid w:val="00BE296C"/>
    <w:rsid w:val="00BE3D4F"/>
    <w:rsid w:val="00BE786C"/>
    <w:rsid w:val="00BF2A4A"/>
    <w:rsid w:val="00C025D5"/>
    <w:rsid w:val="00C049F7"/>
    <w:rsid w:val="00C06C0A"/>
    <w:rsid w:val="00C10E89"/>
    <w:rsid w:val="00C1125F"/>
    <w:rsid w:val="00C125C0"/>
    <w:rsid w:val="00C15F43"/>
    <w:rsid w:val="00C17809"/>
    <w:rsid w:val="00C23288"/>
    <w:rsid w:val="00C23351"/>
    <w:rsid w:val="00C2335D"/>
    <w:rsid w:val="00C24CD4"/>
    <w:rsid w:val="00C25325"/>
    <w:rsid w:val="00C47B90"/>
    <w:rsid w:val="00C53DBB"/>
    <w:rsid w:val="00C5588B"/>
    <w:rsid w:val="00C56528"/>
    <w:rsid w:val="00C57DBD"/>
    <w:rsid w:val="00C611EE"/>
    <w:rsid w:val="00C630BC"/>
    <w:rsid w:val="00C67A35"/>
    <w:rsid w:val="00C67B5C"/>
    <w:rsid w:val="00C73B1F"/>
    <w:rsid w:val="00C8089C"/>
    <w:rsid w:val="00C871F6"/>
    <w:rsid w:val="00C87D7A"/>
    <w:rsid w:val="00C93477"/>
    <w:rsid w:val="00CA1443"/>
    <w:rsid w:val="00CA3828"/>
    <w:rsid w:val="00CA6193"/>
    <w:rsid w:val="00CB23DC"/>
    <w:rsid w:val="00CB39CE"/>
    <w:rsid w:val="00CB70BB"/>
    <w:rsid w:val="00CD39DE"/>
    <w:rsid w:val="00CE1296"/>
    <w:rsid w:val="00CE24D4"/>
    <w:rsid w:val="00CE3253"/>
    <w:rsid w:val="00CE420E"/>
    <w:rsid w:val="00CE767E"/>
    <w:rsid w:val="00CE7797"/>
    <w:rsid w:val="00CE7D71"/>
    <w:rsid w:val="00CF3B6F"/>
    <w:rsid w:val="00CF5BBD"/>
    <w:rsid w:val="00CF5D05"/>
    <w:rsid w:val="00CF7485"/>
    <w:rsid w:val="00CF7FC9"/>
    <w:rsid w:val="00D05789"/>
    <w:rsid w:val="00D07F7B"/>
    <w:rsid w:val="00D13BA9"/>
    <w:rsid w:val="00D14EC0"/>
    <w:rsid w:val="00D15D2D"/>
    <w:rsid w:val="00D17200"/>
    <w:rsid w:val="00D2295B"/>
    <w:rsid w:val="00D30068"/>
    <w:rsid w:val="00D33467"/>
    <w:rsid w:val="00D37A38"/>
    <w:rsid w:val="00D4051F"/>
    <w:rsid w:val="00D407BC"/>
    <w:rsid w:val="00D50767"/>
    <w:rsid w:val="00D50A51"/>
    <w:rsid w:val="00D53300"/>
    <w:rsid w:val="00D611C0"/>
    <w:rsid w:val="00D6122E"/>
    <w:rsid w:val="00D6363D"/>
    <w:rsid w:val="00D65267"/>
    <w:rsid w:val="00D661B9"/>
    <w:rsid w:val="00D66B0A"/>
    <w:rsid w:val="00D673D0"/>
    <w:rsid w:val="00D7496F"/>
    <w:rsid w:val="00D8571F"/>
    <w:rsid w:val="00DA49C4"/>
    <w:rsid w:val="00DA5414"/>
    <w:rsid w:val="00DB0183"/>
    <w:rsid w:val="00DB048F"/>
    <w:rsid w:val="00DB0BD0"/>
    <w:rsid w:val="00DB22B0"/>
    <w:rsid w:val="00DB2A70"/>
    <w:rsid w:val="00DB4779"/>
    <w:rsid w:val="00DB5E2F"/>
    <w:rsid w:val="00DB6484"/>
    <w:rsid w:val="00DD168A"/>
    <w:rsid w:val="00DD1BE0"/>
    <w:rsid w:val="00DE361D"/>
    <w:rsid w:val="00DF21FE"/>
    <w:rsid w:val="00E116BA"/>
    <w:rsid w:val="00E2215A"/>
    <w:rsid w:val="00E22F96"/>
    <w:rsid w:val="00E23E5B"/>
    <w:rsid w:val="00E328FC"/>
    <w:rsid w:val="00E3334F"/>
    <w:rsid w:val="00E337FF"/>
    <w:rsid w:val="00E36460"/>
    <w:rsid w:val="00E41A67"/>
    <w:rsid w:val="00E433FC"/>
    <w:rsid w:val="00E579DC"/>
    <w:rsid w:val="00E620E6"/>
    <w:rsid w:val="00E733B9"/>
    <w:rsid w:val="00E8519F"/>
    <w:rsid w:val="00E876E9"/>
    <w:rsid w:val="00E90B7E"/>
    <w:rsid w:val="00E9454B"/>
    <w:rsid w:val="00E95517"/>
    <w:rsid w:val="00E96CE1"/>
    <w:rsid w:val="00EA1C2F"/>
    <w:rsid w:val="00EB05B6"/>
    <w:rsid w:val="00EB7A25"/>
    <w:rsid w:val="00EC6E31"/>
    <w:rsid w:val="00ED18E6"/>
    <w:rsid w:val="00EE03B0"/>
    <w:rsid w:val="00EF7E6A"/>
    <w:rsid w:val="00F11751"/>
    <w:rsid w:val="00F22D00"/>
    <w:rsid w:val="00F275B7"/>
    <w:rsid w:val="00F30243"/>
    <w:rsid w:val="00F30E1B"/>
    <w:rsid w:val="00F319AC"/>
    <w:rsid w:val="00F322EB"/>
    <w:rsid w:val="00F33692"/>
    <w:rsid w:val="00F369F7"/>
    <w:rsid w:val="00F432A3"/>
    <w:rsid w:val="00F43AF7"/>
    <w:rsid w:val="00F60FE1"/>
    <w:rsid w:val="00F700C6"/>
    <w:rsid w:val="00F714B2"/>
    <w:rsid w:val="00F7591E"/>
    <w:rsid w:val="00F81BD7"/>
    <w:rsid w:val="00F8518A"/>
    <w:rsid w:val="00F9663F"/>
    <w:rsid w:val="00FA282C"/>
    <w:rsid w:val="00FA2B5C"/>
    <w:rsid w:val="00FA5149"/>
    <w:rsid w:val="00FB589A"/>
    <w:rsid w:val="00FB79F9"/>
    <w:rsid w:val="00FC1BC2"/>
    <w:rsid w:val="00FC4203"/>
    <w:rsid w:val="00FC6D6E"/>
    <w:rsid w:val="00FD1ECA"/>
    <w:rsid w:val="00FD580B"/>
    <w:rsid w:val="00FE17B3"/>
    <w:rsid w:val="00FE22D5"/>
    <w:rsid w:val="00FE7D59"/>
    <w:rsid w:val="00FF4003"/>
    <w:rsid w:val="00FF6321"/>
    <w:rsid w:val="00FF7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DA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14DAE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B14DAE"/>
    <w:pPr>
      <w:keepNext/>
      <w:jc w:val="both"/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B14DAE"/>
    <w:pPr>
      <w:keepNext/>
      <w:jc w:val="center"/>
      <w:outlineLvl w:val="2"/>
    </w:pPr>
    <w:rPr>
      <w:rFonts w:ascii="Garamond" w:hAnsi="Garamond"/>
      <w:caps/>
      <w:sz w:val="40"/>
      <w:szCs w:val="40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4DAE"/>
    <w:rPr>
      <w:sz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14DAE"/>
    <w:rPr>
      <w:sz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14DAE"/>
    <w:rPr>
      <w:rFonts w:ascii="Garamond" w:hAnsi="Garamond"/>
      <w:caps/>
      <w:sz w:val="40"/>
      <w:lang w:val="en-US" w:eastAsia="ru-RU"/>
    </w:rPr>
  </w:style>
  <w:style w:type="paragraph" w:styleId="Caption">
    <w:name w:val="caption"/>
    <w:basedOn w:val="Normal"/>
    <w:next w:val="Normal"/>
    <w:uiPriority w:val="99"/>
    <w:qFormat/>
    <w:rsid w:val="00B14DAE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table" w:styleId="TableGrid">
    <w:name w:val="Table Grid"/>
    <w:basedOn w:val="TableNormal"/>
    <w:uiPriority w:val="99"/>
    <w:rsid w:val="001C19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locked/>
    <w:rsid w:val="001E50B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1E50B7"/>
    <w:rPr>
      <w:rFonts w:ascii="Cambria" w:hAnsi="Cambria"/>
      <w:b/>
      <w:kern w:val="28"/>
      <w:sz w:val="32"/>
    </w:rPr>
  </w:style>
  <w:style w:type="paragraph" w:styleId="BalloonText">
    <w:name w:val="Balloon Text"/>
    <w:basedOn w:val="Normal"/>
    <w:link w:val="BalloonTextChar"/>
    <w:uiPriority w:val="99"/>
    <w:semiHidden/>
    <w:rsid w:val="00CF7FC9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F7FC9"/>
    <w:rPr>
      <w:rFonts w:ascii="Segoe UI" w:hAnsi="Segoe UI"/>
      <w:sz w:val="18"/>
    </w:rPr>
  </w:style>
  <w:style w:type="character" w:styleId="Strong">
    <w:name w:val="Strong"/>
    <w:basedOn w:val="DefaultParagraphFont"/>
    <w:uiPriority w:val="99"/>
    <w:qFormat/>
    <w:locked/>
    <w:rsid w:val="00385A6C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81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3340</TotalTime>
  <Pages>1</Pages>
  <Words>212</Words>
  <Characters>1213</Characters>
  <Application>Microsoft Office Outlook</Application>
  <DocSecurity>0</DocSecurity>
  <Lines>0</Lines>
  <Paragraphs>0</Paragraphs>
  <ScaleCrop>false</ScaleCrop>
  <Company>Office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419</cp:revision>
  <cp:lastPrinted>2026-04-15T08:44:00Z</cp:lastPrinted>
  <dcterms:created xsi:type="dcterms:W3CDTF">2015-03-05T06:03:00Z</dcterms:created>
  <dcterms:modified xsi:type="dcterms:W3CDTF">2026-07-03T08:02:00Z</dcterms:modified>
</cp:coreProperties>
</file>