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FD" w:rsidRDefault="006344FD" w:rsidP="00A61EEA">
      <w:pPr>
        <w:rPr>
          <w:sz w:val="28"/>
          <w:szCs w:val="28"/>
        </w:rPr>
      </w:pPr>
    </w:p>
    <w:p w:rsidR="006344FD" w:rsidRPr="00115C6F" w:rsidRDefault="006344FD" w:rsidP="00601D11">
      <w:pPr>
        <w:ind w:right="118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344FD" w:rsidRPr="00115C6F" w:rsidRDefault="006344FD" w:rsidP="00601D11">
      <w:pPr>
        <w:ind w:right="118"/>
        <w:jc w:val="right"/>
        <w:rPr>
          <w:sz w:val="28"/>
          <w:szCs w:val="28"/>
        </w:rPr>
      </w:pPr>
      <w:r>
        <w:rPr>
          <w:sz w:val="28"/>
          <w:szCs w:val="28"/>
        </w:rPr>
        <w:t>заведующим</w:t>
      </w:r>
      <w:r w:rsidRPr="00115C6F">
        <w:rPr>
          <w:sz w:val="28"/>
          <w:szCs w:val="28"/>
        </w:rPr>
        <w:t xml:space="preserve"> МАДОУ д/с 39 города Тюмени</w:t>
      </w:r>
    </w:p>
    <w:p w:rsidR="006344FD" w:rsidRPr="00B818AF" w:rsidRDefault="006344FD" w:rsidP="00601D11">
      <w:pPr>
        <w:ind w:left="-567" w:right="118" w:firstLine="567"/>
        <w:jc w:val="right"/>
        <w:rPr>
          <w:sz w:val="28"/>
          <w:szCs w:val="28"/>
        </w:rPr>
      </w:pPr>
      <w:r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Y="248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2598"/>
        <w:gridCol w:w="2393"/>
      </w:tblGrid>
      <w:tr w:rsidR="006344FD" w:rsidRPr="003A7C59" w:rsidTr="00E33141">
        <w:trPr>
          <w:trHeight w:val="1080"/>
        </w:trPr>
        <w:tc>
          <w:tcPr>
            <w:tcW w:w="5637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МЕНЮ</w:t>
            </w:r>
          </w:p>
          <w:p w:rsidR="006344FD" w:rsidRPr="003A7C59" w:rsidRDefault="006344FD" w:rsidP="00461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07 июля 2026</w:t>
            </w:r>
            <w:r w:rsidRPr="003A7C5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ВЫХОД БЛЮДА 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 2до 3 лет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гр/ккал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ВЫХОД БЛЮДА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 3 до 7 лет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гр/ккал</w:t>
            </w:r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ЗАВТРАК 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Каша пшеничная жидкая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150/150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200/199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Каша пшеничная на воде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150/124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200/161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180/42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180/42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15/29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15/29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Бутерброд с сыром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20/10/69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20/15/83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30/115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40/141</w:t>
            </w:r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Отвар шиповника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150/70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180/91</w:t>
            </w:r>
          </w:p>
        </w:tc>
      </w:tr>
      <w:tr w:rsidR="006344FD" w:rsidRPr="003A7C59" w:rsidTr="00E33141">
        <w:trPr>
          <w:trHeight w:val="372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Салат «Степной» из разных овощей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40/42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60/49</w:t>
            </w:r>
          </w:p>
        </w:tc>
      </w:tr>
      <w:tr w:rsidR="006344FD" w:rsidRPr="003A7C59" w:rsidTr="00E33141">
        <w:trPr>
          <w:trHeight w:val="708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150/15/92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180/15/109</w:t>
            </w:r>
          </w:p>
        </w:tc>
      </w:tr>
      <w:tr w:rsidR="006344FD" w:rsidRPr="003A7C59" w:rsidTr="00E33141">
        <w:trPr>
          <w:trHeight w:val="72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Суп картофельный с мясными фрикадельками на раст. масле (а)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285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150/15/99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180/15/117</w:t>
            </w:r>
          </w:p>
        </w:tc>
      </w:tr>
      <w:tr w:rsidR="006344FD" w:rsidRPr="003A7C59" w:rsidTr="00FF5D69">
        <w:trPr>
          <w:trHeight w:val="456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Котлета домашняя из говядины и свинины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2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50/125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70/146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домашняя </w:t>
            </w:r>
            <w:r w:rsidRPr="003A7C59">
              <w:rPr>
                <w:sz w:val="28"/>
                <w:szCs w:val="28"/>
              </w:rPr>
              <w:t>(а)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2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50/100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70/173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Рис припущенный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110/102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130/129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Рис припущенный с масл. раст (а)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705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110/124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130/146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180/61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200/81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10/19</w:t>
            </w:r>
            <w:r>
              <w:rPr>
                <w:sz w:val="28"/>
                <w:szCs w:val="28"/>
              </w:rPr>
              <w:t>-10/19(а)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20/39-10/19(а)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Хлеб ржаной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30/51</w:t>
            </w:r>
            <w:r>
              <w:rPr>
                <w:sz w:val="28"/>
                <w:szCs w:val="28"/>
              </w:rPr>
              <w:t>-30/51(а)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50/86</w:t>
            </w:r>
            <w:r>
              <w:rPr>
                <w:sz w:val="28"/>
                <w:szCs w:val="28"/>
              </w:rPr>
              <w:t>-50/86(а)</w:t>
            </w:r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Молоко питьевое кипячёное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180/107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200/118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Молоко безлактозное кипяченое(а)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180/108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200/115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30/94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50/148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Булочка промышленная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50/140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50/140</w:t>
            </w:r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6344FD" w:rsidRPr="003A7C59" w:rsidTr="00FF5D69">
        <w:trPr>
          <w:trHeight w:val="5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Запеканка «Царская» из творога с молоком сгущенным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150/220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200/297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Фрикадельки из </w:t>
            </w:r>
            <w:r>
              <w:rPr>
                <w:sz w:val="28"/>
                <w:szCs w:val="28"/>
              </w:rPr>
              <w:t>мяса</w:t>
            </w:r>
            <w:r w:rsidRPr="003A7C59">
              <w:rPr>
                <w:sz w:val="28"/>
                <w:szCs w:val="28"/>
              </w:rPr>
              <w:t xml:space="preserve">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50/102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70/141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Сок в ассортименте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200/89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200/89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Макароны отварные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110/151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691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150/203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180/42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180/42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Хлеб ржаной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10/17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10/17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Стоимость:</w:t>
            </w:r>
          </w:p>
        </w:tc>
        <w:tc>
          <w:tcPr>
            <w:tcW w:w="2598" w:type="dxa"/>
          </w:tcPr>
          <w:p w:rsidR="006344FD" w:rsidRPr="003A7C59" w:rsidRDefault="006344FD" w:rsidP="0057086C">
            <w:pPr>
              <w:ind w:firstLine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157,35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231,95</w:t>
            </w:r>
          </w:p>
        </w:tc>
      </w:tr>
    </w:tbl>
    <w:p w:rsidR="006344FD" w:rsidRDefault="006344FD" w:rsidP="00601D11">
      <w:pPr>
        <w:rPr>
          <w:sz w:val="36"/>
          <w:szCs w:val="36"/>
        </w:rPr>
      </w:pPr>
    </w:p>
    <w:sectPr w:rsidR="006344FD" w:rsidSect="00EF6BDD">
      <w:pgSz w:w="11906" w:h="16838" w:code="9"/>
      <w:pgMar w:top="56" w:right="720" w:bottom="55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20DDE"/>
    <w:rsid w:val="00027F17"/>
    <w:rsid w:val="00030A16"/>
    <w:rsid w:val="0004252B"/>
    <w:rsid w:val="00043E21"/>
    <w:rsid w:val="00046D6E"/>
    <w:rsid w:val="00061D74"/>
    <w:rsid w:val="00064B14"/>
    <w:rsid w:val="0007390D"/>
    <w:rsid w:val="00077F6F"/>
    <w:rsid w:val="00081375"/>
    <w:rsid w:val="000819D9"/>
    <w:rsid w:val="0008202B"/>
    <w:rsid w:val="0008448D"/>
    <w:rsid w:val="00093FA3"/>
    <w:rsid w:val="000A0606"/>
    <w:rsid w:val="000B46B7"/>
    <w:rsid w:val="000C4D04"/>
    <w:rsid w:val="000D394D"/>
    <w:rsid w:val="000D5333"/>
    <w:rsid w:val="000E1421"/>
    <w:rsid w:val="000E32C6"/>
    <w:rsid w:val="000F53E5"/>
    <w:rsid w:val="000F756F"/>
    <w:rsid w:val="000F7D8B"/>
    <w:rsid w:val="00115C6F"/>
    <w:rsid w:val="00116484"/>
    <w:rsid w:val="00120F74"/>
    <w:rsid w:val="00121A5D"/>
    <w:rsid w:val="00125430"/>
    <w:rsid w:val="0012561C"/>
    <w:rsid w:val="00130610"/>
    <w:rsid w:val="00134163"/>
    <w:rsid w:val="001372D2"/>
    <w:rsid w:val="00141672"/>
    <w:rsid w:val="00144448"/>
    <w:rsid w:val="00150BC0"/>
    <w:rsid w:val="0017779F"/>
    <w:rsid w:val="00181722"/>
    <w:rsid w:val="0018435F"/>
    <w:rsid w:val="0018512F"/>
    <w:rsid w:val="00193617"/>
    <w:rsid w:val="00195A2F"/>
    <w:rsid w:val="001B5CF3"/>
    <w:rsid w:val="001B5EC1"/>
    <w:rsid w:val="001B6B79"/>
    <w:rsid w:val="001C0892"/>
    <w:rsid w:val="001C0D1E"/>
    <w:rsid w:val="001C1085"/>
    <w:rsid w:val="001C19B3"/>
    <w:rsid w:val="001C665F"/>
    <w:rsid w:val="001D0567"/>
    <w:rsid w:val="001D365B"/>
    <w:rsid w:val="001D457D"/>
    <w:rsid w:val="001E4F28"/>
    <w:rsid w:val="001F08D5"/>
    <w:rsid w:val="001F5809"/>
    <w:rsid w:val="0020794C"/>
    <w:rsid w:val="00207C3C"/>
    <w:rsid w:val="00207CED"/>
    <w:rsid w:val="00210989"/>
    <w:rsid w:val="00216656"/>
    <w:rsid w:val="002169ED"/>
    <w:rsid w:val="00220585"/>
    <w:rsid w:val="00222488"/>
    <w:rsid w:val="00222AFF"/>
    <w:rsid w:val="00227012"/>
    <w:rsid w:val="002333B5"/>
    <w:rsid w:val="002356BE"/>
    <w:rsid w:val="002375F5"/>
    <w:rsid w:val="00240C90"/>
    <w:rsid w:val="002412AF"/>
    <w:rsid w:val="002437F4"/>
    <w:rsid w:val="00245741"/>
    <w:rsid w:val="0025003C"/>
    <w:rsid w:val="002505DE"/>
    <w:rsid w:val="00252CD1"/>
    <w:rsid w:val="002540CD"/>
    <w:rsid w:val="00255497"/>
    <w:rsid w:val="00256239"/>
    <w:rsid w:val="00261697"/>
    <w:rsid w:val="00262155"/>
    <w:rsid w:val="0026651C"/>
    <w:rsid w:val="00270CD3"/>
    <w:rsid w:val="00275A9A"/>
    <w:rsid w:val="0028203B"/>
    <w:rsid w:val="00286FB9"/>
    <w:rsid w:val="0029154D"/>
    <w:rsid w:val="00295E82"/>
    <w:rsid w:val="002A2314"/>
    <w:rsid w:val="002B56D9"/>
    <w:rsid w:val="002B727A"/>
    <w:rsid w:val="002C696D"/>
    <w:rsid w:val="002D7910"/>
    <w:rsid w:val="002E762C"/>
    <w:rsid w:val="002F0775"/>
    <w:rsid w:val="002F16DA"/>
    <w:rsid w:val="002F40A1"/>
    <w:rsid w:val="002F4BDE"/>
    <w:rsid w:val="00305696"/>
    <w:rsid w:val="00307DD9"/>
    <w:rsid w:val="00310D35"/>
    <w:rsid w:val="00320BF9"/>
    <w:rsid w:val="0032148B"/>
    <w:rsid w:val="00327092"/>
    <w:rsid w:val="0034581B"/>
    <w:rsid w:val="00355E8C"/>
    <w:rsid w:val="00357A0D"/>
    <w:rsid w:val="00366D03"/>
    <w:rsid w:val="003710A8"/>
    <w:rsid w:val="0038438E"/>
    <w:rsid w:val="00391CD0"/>
    <w:rsid w:val="0039204B"/>
    <w:rsid w:val="003A6C0C"/>
    <w:rsid w:val="003A7C59"/>
    <w:rsid w:val="003B1BBC"/>
    <w:rsid w:val="003C0E81"/>
    <w:rsid w:val="003C53E9"/>
    <w:rsid w:val="003D0F8B"/>
    <w:rsid w:val="003D2780"/>
    <w:rsid w:val="003E7AD5"/>
    <w:rsid w:val="003F0ED3"/>
    <w:rsid w:val="003F33C7"/>
    <w:rsid w:val="003F72C7"/>
    <w:rsid w:val="0040618E"/>
    <w:rsid w:val="0040636C"/>
    <w:rsid w:val="004076C6"/>
    <w:rsid w:val="00415914"/>
    <w:rsid w:val="00427A4E"/>
    <w:rsid w:val="00435ACB"/>
    <w:rsid w:val="00447A2E"/>
    <w:rsid w:val="00454D04"/>
    <w:rsid w:val="00461144"/>
    <w:rsid w:val="00461B3E"/>
    <w:rsid w:val="00462B45"/>
    <w:rsid w:val="004642CE"/>
    <w:rsid w:val="00471BF1"/>
    <w:rsid w:val="00477F03"/>
    <w:rsid w:val="00487FA5"/>
    <w:rsid w:val="004A6F02"/>
    <w:rsid w:val="004B1A1C"/>
    <w:rsid w:val="004B68A9"/>
    <w:rsid w:val="004B7919"/>
    <w:rsid w:val="004C6B0D"/>
    <w:rsid w:val="004C740C"/>
    <w:rsid w:val="004D67C0"/>
    <w:rsid w:val="004D7F9E"/>
    <w:rsid w:val="004E34EC"/>
    <w:rsid w:val="004E743F"/>
    <w:rsid w:val="004F066F"/>
    <w:rsid w:val="004F0FE7"/>
    <w:rsid w:val="004F1945"/>
    <w:rsid w:val="004F2352"/>
    <w:rsid w:val="005137E3"/>
    <w:rsid w:val="00513F02"/>
    <w:rsid w:val="00514C6E"/>
    <w:rsid w:val="00517E34"/>
    <w:rsid w:val="00533834"/>
    <w:rsid w:val="00533A37"/>
    <w:rsid w:val="005347E0"/>
    <w:rsid w:val="0053699F"/>
    <w:rsid w:val="00542193"/>
    <w:rsid w:val="00545B91"/>
    <w:rsid w:val="00555DEE"/>
    <w:rsid w:val="00561D26"/>
    <w:rsid w:val="0057086C"/>
    <w:rsid w:val="005723F2"/>
    <w:rsid w:val="00583080"/>
    <w:rsid w:val="005969A0"/>
    <w:rsid w:val="005971F4"/>
    <w:rsid w:val="005A5E2E"/>
    <w:rsid w:val="005B36D7"/>
    <w:rsid w:val="005B3EAA"/>
    <w:rsid w:val="005B70D8"/>
    <w:rsid w:val="005C31C9"/>
    <w:rsid w:val="005C4F1A"/>
    <w:rsid w:val="005C60B6"/>
    <w:rsid w:val="005E012E"/>
    <w:rsid w:val="005E2DDA"/>
    <w:rsid w:val="005E3CA6"/>
    <w:rsid w:val="005E7685"/>
    <w:rsid w:val="005F4B8D"/>
    <w:rsid w:val="005F5558"/>
    <w:rsid w:val="00601D11"/>
    <w:rsid w:val="006127BA"/>
    <w:rsid w:val="00616D00"/>
    <w:rsid w:val="00620126"/>
    <w:rsid w:val="00621EE7"/>
    <w:rsid w:val="006233D5"/>
    <w:rsid w:val="00623FA0"/>
    <w:rsid w:val="00624AAD"/>
    <w:rsid w:val="006344FD"/>
    <w:rsid w:val="006363FE"/>
    <w:rsid w:val="00636687"/>
    <w:rsid w:val="00640F36"/>
    <w:rsid w:val="00644809"/>
    <w:rsid w:val="00644D6B"/>
    <w:rsid w:val="00651F05"/>
    <w:rsid w:val="00653263"/>
    <w:rsid w:val="0066109B"/>
    <w:rsid w:val="006806D7"/>
    <w:rsid w:val="00681467"/>
    <w:rsid w:val="00682730"/>
    <w:rsid w:val="00697D0A"/>
    <w:rsid w:val="006A14B2"/>
    <w:rsid w:val="006A3AFF"/>
    <w:rsid w:val="006A3D71"/>
    <w:rsid w:val="006A62BF"/>
    <w:rsid w:val="006B627C"/>
    <w:rsid w:val="006B79CB"/>
    <w:rsid w:val="006C0A12"/>
    <w:rsid w:val="006C7A90"/>
    <w:rsid w:val="006D4392"/>
    <w:rsid w:val="006E057F"/>
    <w:rsid w:val="006F0587"/>
    <w:rsid w:val="006F55B9"/>
    <w:rsid w:val="006F6FD4"/>
    <w:rsid w:val="00700CA7"/>
    <w:rsid w:val="00704BFA"/>
    <w:rsid w:val="0070769B"/>
    <w:rsid w:val="007108BD"/>
    <w:rsid w:val="00711373"/>
    <w:rsid w:val="00714924"/>
    <w:rsid w:val="00714B09"/>
    <w:rsid w:val="00720E19"/>
    <w:rsid w:val="00722765"/>
    <w:rsid w:val="0072373A"/>
    <w:rsid w:val="007313F9"/>
    <w:rsid w:val="00752A60"/>
    <w:rsid w:val="00753238"/>
    <w:rsid w:val="00761E0B"/>
    <w:rsid w:val="00762CA1"/>
    <w:rsid w:val="00771C6D"/>
    <w:rsid w:val="00781995"/>
    <w:rsid w:val="007827F6"/>
    <w:rsid w:val="00782B2E"/>
    <w:rsid w:val="0078455F"/>
    <w:rsid w:val="007B0A9C"/>
    <w:rsid w:val="007B5912"/>
    <w:rsid w:val="007C0711"/>
    <w:rsid w:val="007C1EB7"/>
    <w:rsid w:val="007C4079"/>
    <w:rsid w:val="007D6621"/>
    <w:rsid w:val="007D6682"/>
    <w:rsid w:val="007F171D"/>
    <w:rsid w:val="007F586F"/>
    <w:rsid w:val="00822722"/>
    <w:rsid w:val="00822CE9"/>
    <w:rsid w:val="00832B33"/>
    <w:rsid w:val="008464B3"/>
    <w:rsid w:val="00853960"/>
    <w:rsid w:val="0085428F"/>
    <w:rsid w:val="008553C2"/>
    <w:rsid w:val="00861A4E"/>
    <w:rsid w:val="00862A71"/>
    <w:rsid w:val="00863146"/>
    <w:rsid w:val="008675A8"/>
    <w:rsid w:val="00875A08"/>
    <w:rsid w:val="00876A43"/>
    <w:rsid w:val="008A0FB6"/>
    <w:rsid w:val="008B4BE9"/>
    <w:rsid w:val="008C6A8B"/>
    <w:rsid w:val="008D04DA"/>
    <w:rsid w:val="008E15D8"/>
    <w:rsid w:val="008E2CD1"/>
    <w:rsid w:val="008F056E"/>
    <w:rsid w:val="008F067E"/>
    <w:rsid w:val="008F4A11"/>
    <w:rsid w:val="0090103F"/>
    <w:rsid w:val="00902CEB"/>
    <w:rsid w:val="0090517E"/>
    <w:rsid w:val="00911B8B"/>
    <w:rsid w:val="00925720"/>
    <w:rsid w:val="00926E96"/>
    <w:rsid w:val="0092732D"/>
    <w:rsid w:val="00930CEC"/>
    <w:rsid w:val="00930CEE"/>
    <w:rsid w:val="009322F1"/>
    <w:rsid w:val="00940261"/>
    <w:rsid w:val="00944586"/>
    <w:rsid w:val="00950EE7"/>
    <w:rsid w:val="00962DDB"/>
    <w:rsid w:val="00966F9D"/>
    <w:rsid w:val="0097306C"/>
    <w:rsid w:val="009763B6"/>
    <w:rsid w:val="0097745E"/>
    <w:rsid w:val="009808B5"/>
    <w:rsid w:val="00983CFE"/>
    <w:rsid w:val="00985547"/>
    <w:rsid w:val="00987304"/>
    <w:rsid w:val="009A2167"/>
    <w:rsid w:val="009C1C15"/>
    <w:rsid w:val="009C2AE4"/>
    <w:rsid w:val="009C5C60"/>
    <w:rsid w:val="009C764A"/>
    <w:rsid w:val="009D0A24"/>
    <w:rsid w:val="009D293F"/>
    <w:rsid w:val="009D33AB"/>
    <w:rsid w:val="009D3979"/>
    <w:rsid w:val="009E2C7F"/>
    <w:rsid w:val="009E5214"/>
    <w:rsid w:val="009E577A"/>
    <w:rsid w:val="009E67BD"/>
    <w:rsid w:val="009F4EA1"/>
    <w:rsid w:val="009F5F65"/>
    <w:rsid w:val="00A05935"/>
    <w:rsid w:val="00A1042F"/>
    <w:rsid w:val="00A12494"/>
    <w:rsid w:val="00A12F6A"/>
    <w:rsid w:val="00A13060"/>
    <w:rsid w:val="00A15B06"/>
    <w:rsid w:val="00A15ECA"/>
    <w:rsid w:val="00A16943"/>
    <w:rsid w:val="00A16D34"/>
    <w:rsid w:val="00A17C3B"/>
    <w:rsid w:val="00A17D07"/>
    <w:rsid w:val="00A321D5"/>
    <w:rsid w:val="00A34156"/>
    <w:rsid w:val="00A4546B"/>
    <w:rsid w:val="00A472A6"/>
    <w:rsid w:val="00A47524"/>
    <w:rsid w:val="00A513B3"/>
    <w:rsid w:val="00A534C3"/>
    <w:rsid w:val="00A56AB2"/>
    <w:rsid w:val="00A61EEA"/>
    <w:rsid w:val="00A71F95"/>
    <w:rsid w:val="00A74369"/>
    <w:rsid w:val="00A74FB6"/>
    <w:rsid w:val="00A804D8"/>
    <w:rsid w:val="00A858E4"/>
    <w:rsid w:val="00A92AD4"/>
    <w:rsid w:val="00A93639"/>
    <w:rsid w:val="00AA25FF"/>
    <w:rsid w:val="00AA3367"/>
    <w:rsid w:val="00AA40D2"/>
    <w:rsid w:val="00AA59F3"/>
    <w:rsid w:val="00AB73B2"/>
    <w:rsid w:val="00AC6318"/>
    <w:rsid w:val="00AD2487"/>
    <w:rsid w:val="00AD3D66"/>
    <w:rsid w:val="00AD6AF2"/>
    <w:rsid w:val="00AE4B77"/>
    <w:rsid w:val="00AF102A"/>
    <w:rsid w:val="00AF24D9"/>
    <w:rsid w:val="00AF6591"/>
    <w:rsid w:val="00B04DEB"/>
    <w:rsid w:val="00B06083"/>
    <w:rsid w:val="00B071D5"/>
    <w:rsid w:val="00B074DC"/>
    <w:rsid w:val="00B077F7"/>
    <w:rsid w:val="00B10448"/>
    <w:rsid w:val="00B14DAE"/>
    <w:rsid w:val="00B23024"/>
    <w:rsid w:val="00B2603A"/>
    <w:rsid w:val="00B269D8"/>
    <w:rsid w:val="00B33FF5"/>
    <w:rsid w:val="00B51ED3"/>
    <w:rsid w:val="00B56F7D"/>
    <w:rsid w:val="00B61468"/>
    <w:rsid w:val="00B618EC"/>
    <w:rsid w:val="00B7287C"/>
    <w:rsid w:val="00B74C3F"/>
    <w:rsid w:val="00B773D5"/>
    <w:rsid w:val="00B818AF"/>
    <w:rsid w:val="00B900E3"/>
    <w:rsid w:val="00BA0701"/>
    <w:rsid w:val="00BA082A"/>
    <w:rsid w:val="00BB0257"/>
    <w:rsid w:val="00BB7A02"/>
    <w:rsid w:val="00BC2007"/>
    <w:rsid w:val="00BE53B5"/>
    <w:rsid w:val="00BE554C"/>
    <w:rsid w:val="00BE76F1"/>
    <w:rsid w:val="00BF3CD1"/>
    <w:rsid w:val="00C106FC"/>
    <w:rsid w:val="00C13085"/>
    <w:rsid w:val="00C136C6"/>
    <w:rsid w:val="00C16503"/>
    <w:rsid w:val="00C1798F"/>
    <w:rsid w:val="00C20A89"/>
    <w:rsid w:val="00C25C5A"/>
    <w:rsid w:val="00C36173"/>
    <w:rsid w:val="00C579D3"/>
    <w:rsid w:val="00C62143"/>
    <w:rsid w:val="00C70117"/>
    <w:rsid w:val="00C72985"/>
    <w:rsid w:val="00C7389D"/>
    <w:rsid w:val="00C80611"/>
    <w:rsid w:val="00C81EA1"/>
    <w:rsid w:val="00C8203C"/>
    <w:rsid w:val="00C85CFE"/>
    <w:rsid w:val="00C92A0D"/>
    <w:rsid w:val="00C92DBF"/>
    <w:rsid w:val="00C94EA0"/>
    <w:rsid w:val="00CB4B45"/>
    <w:rsid w:val="00CB5F77"/>
    <w:rsid w:val="00CC0670"/>
    <w:rsid w:val="00CC1CB3"/>
    <w:rsid w:val="00CD2AA1"/>
    <w:rsid w:val="00CD463A"/>
    <w:rsid w:val="00CD4AD8"/>
    <w:rsid w:val="00CD5B38"/>
    <w:rsid w:val="00CE1BAF"/>
    <w:rsid w:val="00CE25DD"/>
    <w:rsid w:val="00CE2EA7"/>
    <w:rsid w:val="00CF6DC6"/>
    <w:rsid w:val="00D018AE"/>
    <w:rsid w:val="00D06DF9"/>
    <w:rsid w:val="00D13581"/>
    <w:rsid w:val="00D13614"/>
    <w:rsid w:val="00D21857"/>
    <w:rsid w:val="00D338B7"/>
    <w:rsid w:val="00D33A60"/>
    <w:rsid w:val="00D340C3"/>
    <w:rsid w:val="00D35437"/>
    <w:rsid w:val="00D356A0"/>
    <w:rsid w:val="00D43ADD"/>
    <w:rsid w:val="00D43D4E"/>
    <w:rsid w:val="00D54188"/>
    <w:rsid w:val="00D5610C"/>
    <w:rsid w:val="00D57A9D"/>
    <w:rsid w:val="00D6260C"/>
    <w:rsid w:val="00D64B51"/>
    <w:rsid w:val="00D675D8"/>
    <w:rsid w:val="00D718F4"/>
    <w:rsid w:val="00D72FE0"/>
    <w:rsid w:val="00D749C6"/>
    <w:rsid w:val="00D74B85"/>
    <w:rsid w:val="00D77EC0"/>
    <w:rsid w:val="00D85DE7"/>
    <w:rsid w:val="00D92BC0"/>
    <w:rsid w:val="00DA0F6F"/>
    <w:rsid w:val="00DB10CD"/>
    <w:rsid w:val="00DB1AB9"/>
    <w:rsid w:val="00DB6513"/>
    <w:rsid w:val="00DC17D8"/>
    <w:rsid w:val="00DC4156"/>
    <w:rsid w:val="00DC44FA"/>
    <w:rsid w:val="00DD0818"/>
    <w:rsid w:val="00DE0929"/>
    <w:rsid w:val="00DE421E"/>
    <w:rsid w:val="00DF0FFE"/>
    <w:rsid w:val="00DF1725"/>
    <w:rsid w:val="00E010EF"/>
    <w:rsid w:val="00E0188F"/>
    <w:rsid w:val="00E025CA"/>
    <w:rsid w:val="00E05529"/>
    <w:rsid w:val="00E07606"/>
    <w:rsid w:val="00E127E7"/>
    <w:rsid w:val="00E12FC9"/>
    <w:rsid w:val="00E1505D"/>
    <w:rsid w:val="00E169B4"/>
    <w:rsid w:val="00E17D82"/>
    <w:rsid w:val="00E33141"/>
    <w:rsid w:val="00E35991"/>
    <w:rsid w:val="00E43CD1"/>
    <w:rsid w:val="00E57E04"/>
    <w:rsid w:val="00E7208F"/>
    <w:rsid w:val="00E72C60"/>
    <w:rsid w:val="00E9375C"/>
    <w:rsid w:val="00E94092"/>
    <w:rsid w:val="00E96C33"/>
    <w:rsid w:val="00E970DA"/>
    <w:rsid w:val="00EA0E89"/>
    <w:rsid w:val="00EA1A5B"/>
    <w:rsid w:val="00EA387D"/>
    <w:rsid w:val="00ED09DA"/>
    <w:rsid w:val="00ED3FC8"/>
    <w:rsid w:val="00EE756B"/>
    <w:rsid w:val="00EF6BDD"/>
    <w:rsid w:val="00F04304"/>
    <w:rsid w:val="00F0541F"/>
    <w:rsid w:val="00F105BB"/>
    <w:rsid w:val="00F132BF"/>
    <w:rsid w:val="00F1615E"/>
    <w:rsid w:val="00F16CD7"/>
    <w:rsid w:val="00F22360"/>
    <w:rsid w:val="00F22E76"/>
    <w:rsid w:val="00F4166B"/>
    <w:rsid w:val="00F46946"/>
    <w:rsid w:val="00F52E91"/>
    <w:rsid w:val="00F55360"/>
    <w:rsid w:val="00F57F34"/>
    <w:rsid w:val="00F65DD0"/>
    <w:rsid w:val="00F675B0"/>
    <w:rsid w:val="00F67A2D"/>
    <w:rsid w:val="00F82243"/>
    <w:rsid w:val="00F83500"/>
    <w:rsid w:val="00F83624"/>
    <w:rsid w:val="00F84F12"/>
    <w:rsid w:val="00F87C92"/>
    <w:rsid w:val="00F91E39"/>
    <w:rsid w:val="00F94A04"/>
    <w:rsid w:val="00F96001"/>
    <w:rsid w:val="00FA08DB"/>
    <w:rsid w:val="00FA178E"/>
    <w:rsid w:val="00FA40E2"/>
    <w:rsid w:val="00FA7488"/>
    <w:rsid w:val="00FB151C"/>
    <w:rsid w:val="00FB1C76"/>
    <w:rsid w:val="00FD0C47"/>
    <w:rsid w:val="00FD6E78"/>
    <w:rsid w:val="00FE0706"/>
    <w:rsid w:val="00FE13A7"/>
    <w:rsid w:val="00FE446B"/>
    <w:rsid w:val="00FE54BE"/>
    <w:rsid w:val="00FF36DF"/>
    <w:rsid w:val="00FF55BF"/>
    <w:rsid w:val="00FF5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61E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1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1783</TotalTime>
  <Pages>1</Pages>
  <Words>214</Words>
  <Characters>1224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431</cp:revision>
  <cp:lastPrinted>2026-01-29T08:58:00Z</cp:lastPrinted>
  <dcterms:created xsi:type="dcterms:W3CDTF">2015-02-09T10:40:00Z</dcterms:created>
  <dcterms:modified xsi:type="dcterms:W3CDTF">2026-07-06T07:03:00Z</dcterms:modified>
</cp:coreProperties>
</file>