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83" w:rsidRDefault="006D1683" w:rsidP="00C52786">
      <w:pPr>
        <w:rPr>
          <w:sz w:val="28"/>
          <w:szCs w:val="28"/>
        </w:rPr>
      </w:pPr>
    </w:p>
    <w:p w:rsidR="006D1683" w:rsidRDefault="006D1683" w:rsidP="001444CC">
      <w:pPr>
        <w:jc w:val="right"/>
        <w:rPr>
          <w:sz w:val="28"/>
          <w:szCs w:val="28"/>
        </w:rPr>
      </w:pPr>
    </w:p>
    <w:p w:rsidR="006D1683" w:rsidRPr="00115C6F" w:rsidRDefault="006D1683" w:rsidP="001444C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D1683" w:rsidRPr="00115C6F" w:rsidRDefault="006D1683" w:rsidP="001444CC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заведующим</w:t>
      </w:r>
      <w:r w:rsidRPr="00115C6F">
        <w:rPr>
          <w:sz w:val="28"/>
          <w:szCs w:val="28"/>
        </w:rPr>
        <w:t xml:space="preserve"> МАДОУ д/с 39 города Тюмени</w:t>
      </w:r>
    </w:p>
    <w:p w:rsidR="006D1683" w:rsidRDefault="006D1683" w:rsidP="001444CC">
      <w:pPr>
        <w:jc w:val="right"/>
        <w:rPr>
          <w:sz w:val="28"/>
          <w:szCs w:val="28"/>
        </w:rPr>
      </w:pPr>
      <w:r>
        <w:rPr>
          <w:sz w:val="28"/>
          <w:szCs w:val="28"/>
        </w:rPr>
        <w:t>Л.В. Кравцовой</w:t>
      </w:r>
    </w:p>
    <w:p w:rsidR="006D1683" w:rsidRPr="00712E46" w:rsidRDefault="006D1683" w:rsidP="001444CC">
      <w:pPr>
        <w:jc w:val="right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1243" w:tblpY="4"/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4"/>
        <w:gridCol w:w="2469"/>
        <w:gridCol w:w="2377"/>
      </w:tblGrid>
      <w:tr w:rsidR="006D1683" w:rsidRPr="009E440F" w:rsidTr="00D54944">
        <w:trPr>
          <w:trHeight w:val="1233"/>
        </w:trPr>
        <w:tc>
          <w:tcPr>
            <w:tcW w:w="5104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МЕНЮ</w:t>
            </w:r>
          </w:p>
          <w:p w:rsidR="006D1683" w:rsidRPr="009E440F" w:rsidRDefault="006D1683" w:rsidP="00D37B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E440F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08 июля 2026</w:t>
            </w:r>
            <w:r w:rsidRPr="009E440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ВЫХОД БЛЮДА 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 xml:space="preserve"> </w:t>
            </w:r>
            <w:r w:rsidRPr="009E440F">
              <w:rPr>
                <w:sz w:val="28"/>
                <w:szCs w:val="28"/>
              </w:rPr>
              <w:t>до 3 лет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гр\ккал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ВЫХОД БЛЮДА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 3 до 7 лет</w:t>
            </w:r>
          </w:p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гр\ккал</w:t>
            </w:r>
          </w:p>
        </w:tc>
      </w:tr>
      <w:tr w:rsidR="006D1683" w:rsidRPr="009E440F" w:rsidTr="00820A05">
        <w:trPr>
          <w:trHeight w:val="236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6D1683" w:rsidRPr="009E440F" w:rsidTr="00D54944">
        <w:trPr>
          <w:trHeight w:val="236"/>
        </w:trPr>
        <w:tc>
          <w:tcPr>
            <w:tcW w:w="5104" w:type="dxa"/>
          </w:tcPr>
          <w:p w:rsidR="006D1683" w:rsidRPr="009E440F" w:rsidRDefault="006D1683" w:rsidP="00D54944">
            <w:pPr>
              <w:jc w:val="both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Каша пшенная жидкая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150/152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200/180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Каша пшенная жидкая на воде(а)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735"/>
                <w:tab w:val="left" w:pos="23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150/111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735"/>
                <w:tab w:val="left" w:pos="231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200/142</w:t>
            </w:r>
          </w:p>
        </w:tc>
      </w:tr>
      <w:tr w:rsidR="006D1683" w:rsidRPr="009E440F" w:rsidTr="00D54944">
        <w:trPr>
          <w:trHeight w:val="24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180/88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200/115</w:t>
            </w:r>
          </w:p>
        </w:tc>
      </w:tr>
      <w:tr w:rsidR="006D1683" w:rsidRPr="009E440F" w:rsidTr="00D54944">
        <w:trPr>
          <w:trHeight w:val="146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Чай с лимоном (аллергия)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</w:tr>
      <w:tr w:rsidR="006D1683" w:rsidRPr="009E440F" w:rsidTr="00D54944">
        <w:trPr>
          <w:trHeight w:val="177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Пряник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40/141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40/141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20/105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30/139</w:t>
            </w:r>
          </w:p>
        </w:tc>
      </w:tr>
      <w:tr w:rsidR="006D1683" w:rsidRPr="009E440F" w:rsidTr="00D54944">
        <w:trPr>
          <w:trHeight w:val="107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10/19</w:t>
            </w:r>
            <w:r>
              <w:rPr>
                <w:sz w:val="28"/>
                <w:szCs w:val="28"/>
              </w:rPr>
              <w:t>-10/19(а)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15/29</w:t>
            </w:r>
            <w:r>
              <w:rPr>
                <w:sz w:val="28"/>
                <w:szCs w:val="28"/>
              </w:rPr>
              <w:t>-15/29(а)</w:t>
            </w:r>
          </w:p>
        </w:tc>
      </w:tr>
      <w:tr w:rsidR="006D1683" w:rsidRPr="009E440F" w:rsidTr="00037A32">
        <w:trPr>
          <w:trHeight w:val="107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 ЗАВТРАК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Сок в ассортименте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150/70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200/89</w:t>
            </w:r>
          </w:p>
        </w:tc>
      </w:tr>
      <w:tr w:rsidR="006D1683" w:rsidRPr="009E440F" w:rsidTr="0019297D">
        <w:trPr>
          <w:trHeight w:val="305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tabs>
                <w:tab w:val="left" w:pos="375"/>
                <w:tab w:val="center" w:pos="48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ОБЕД</w:t>
            </w:r>
          </w:p>
        </w:tc>
      </w:tr>
      <w:tr w:rsidR="006D1683" w:rsidRPr="009E440F" w:rsidTr="00D54944">
        <w:trPr>
          <w:trHeight w:val="526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белокочанной капусты с помидорами и огурцами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40/39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60/55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Свекольник с мясом, со сметаной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150//10/5/97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180/10/5/104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Свекольник с мясом без сметаны(а)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150/10/93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180/10/110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Бефстроганов из отварной говядины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50/86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70/151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Гуляш на растительном масле (а)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75"/>
                <w:tab w:val="left" w:pos="249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60/97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75"/>
                <w:tab w:val="left" w:pos="249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70/133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Каша гречневая вязкая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120/109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150/178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Каша гречневая на раст.масле (а)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120/122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150/194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150/46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255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180/62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-20/39(а)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-20/39(а)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Хлеб ржаной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30/52-20/34(а)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20/34</w:t>
            </w:r>
            <w:r>
              <w:rPr>
                <w:sz w:val="28"/>
                <w:szCs w:val="28"/>
              </w:rPr>
              <w:t>-20/34(а)</w:t>
            </w:r>
          </w:p>
        </w:tc>
      </w:tr>
      <w:tr w:rsidR="006D1683" w:rsidRPr="009E440F" w:rsidTr="009B1FE9">
        <w:trPr>
          <w:trHeight w:val="305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ПОЛДНИК </w:t>
            </w:r>
          </w:p>
        </w:tc>
      </w:tr>
      <w:tr w:rsidR="006D1683" w:rsidRPr="009E440F" w:rsidTr="00D54944">
        <w:trPr>
          <w:trHeight w:val="99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150/68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200/118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Молоко безлактозное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150/63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21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200/115</w:t>
            </w:r>
          </w:p>
        </w:tc>
      </w:tr>
      <w:tr w:rsidR="006D1683" w:rsidRPr="009E440F" w:rsidTr="00D54944">
        <w:trPr>
          <w:trHeight w:val="13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Полоска песочная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20/151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40/151</w:t>
            </w:r>
          </w:p>
        </w:tc>
      </w:tr>
      <w:tr w:rsidR="006D1683" w:rsidRPr="009E440F" w:rsidTr="00D54944">
        <w:trPr>
          <w:trHeight w:val="86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Печенье затяжное (а)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50/158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50/158</w:t>
            </w:r>
          </w:p>
        </w:tc>
      </w:tr>
      <w:tr w:rsidR="006D1683" w:rsidRPr="009E440F" w:rsidTr="00FA1BBF">
        <w:trPr>
          <w:trHeight w:val="86"/>
        </w:trPr>
        <w:tc>
          <w:tcPr>
            <w:tcW w:w="9950" w:type="dxa"/>
            <w:gridSpan w:val="3"/>
          </w:tcPr>
          <w:p w:rsidR="006D1683" w:rsidRPr="009E440F" w:rsidRDefault="006D1683" w:rsidP="00D54944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6D1683" w:rsidRPr="009E440F" w:rsidTr="00D54944">
        <w:trPr>
          <w:trHeight w:val="305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Картофель тушеный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110/76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130/102</w:t>
            </w:r>
          </w:p>
        </w:tc>
      </w:tr>
      <w:tr w:rsidR="006D1683" w:rsidRPr="009E440F" w:rsidTr="00D54944">
        <w:trPr>
          <w:trHeight w:val="319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Картофель тушёный на растительном масле (аллергия)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110/81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130/114</w:t>
            </w:r>
          </w:p>
        </w:tc>
      </w:tr>
      <w:tr w:rsidR="006D1683" w:rsidRPr="009E440F" w:rsidTr="00D54944">
        <w:trPr>
          <w:trHeight w:val="68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рыбный натуральный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3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50/107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30"/>
                <w:tab w:val="left" w:pos="2640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70/150</w:t>
            </w:r>
          </w:p>
        </w:tc>
      </w:tr>
      <w:tr w:rsidR="006D1683" w:rsidRPr="009E440F" w:rsidTr="00D54944">
        <w:trPr>
          <w:trHeight w:val="7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180/42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 (яблоко)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45"/>
                <w:tab w:val="center" w:pos="2014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10/19</w:t>
            </w:r>
            <w:r>
              <w:rPr>
                <w:sz w:val="28"/>
                <w:szCs w:val="28"/>
              </w:rPr>
              <w:t>-10/19(а)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45"/>
                <w:tab w:val="center" w:pos="2014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20/39</w:t>
            </w:r>
            <w:r>
              <w:rPr>
                <w:sz w:val="28"/>
                <w:szCs w:val="28"/>
              </w:rPr>
              <w:t>-20/39(а)</w:t>
            </w:r>
          </w:p>
        </w:tc>
      </w:tr>
      <w:tr w:rsidR="006D1683" w:rsidRPr="009E440F" w:rsidTr="00D54944">
        <w:trPr>
          <w:trHeight w:val="64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Хлеб ржаной</w:t>
            </w:r>
          </w:p>
        </w:tc>
        <w:tc>
          <w:tcPr>
            <w:tcW w:w="2469" w:type="dxa"/>
          </w:tcPr>
          <w:p w:rsidR="006D1683" w:rsidRPr="009E440F" w:rsidRDefault="006D1683" w:rsidP="00D54944">
            <w:pPr>
              <w:tabs>
                <w:tab w:val="left" w:pos="645"/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10/17</w:t>
            </w:r>
            <w:r>
              <w:rPr>
                <w:sz w:val="28"/>
                <w:szCs w:val="28"/>
              </w:rPr>
              <w:t>-10/17(а)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tabs>
                <w:tab w:val="left" w:pos="645"/>
                <w:tab w:val="left" w:pos="2655"/>
              </w:tabs>
              <w:jc w:val="center"/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10/17</w:t>
            </w:r>
            <w:r>
              <w:rPr>
                <w:sz w:val="28"/>
                <w:szCs w:val="28"/>
              </w:rPr>
              <w:t>-10/17(а)</w:t>
            </w:r>
          </w:p>
        </w:tc>
      </w:tr>
      <w:tr w:rsidR="006D1683" w:rsidRPr="009E440F" w:rsidTr="00D54944">
        <w:trPr>
          <w:trHeight w:val="320"/>
        </w:trPr>
        <w:tc>
          <w:tcPr>
            <w:tcW w:w="5104" w:type="dxa"/>
          </w:tcPr>
          <w:p w:rsidR="006D1683" w:rsidRPr="009E440F" w:rsidRDefault="006D1683" w:rsidP="00D54944">
            <w:pPr>
              <w:rPr>
                <w:sz w:val="28"/>
                <w:szCs w:val="28"/>
              </w:rPr>
            </w:pPr>
            <w:r w:rsidRPr="009E440F">
              <w:rPr>
                <w:sz w:val="28"/>
                <w:szCs w:val="28"/>
              </w:rPr>
              <w:t>Стоимость:</w:t>
            </w:r>
          </w:p>
        </w:tc>
        <w:tc>
          <w:tcPr>
            <w:tcW w:w="2469" w:type="dxa"/>
          </w:tcPr>
          <w:p w:rsidR="006D1683" w:rsidRPr="009E440F" w:rsidRDefault="006D1683" w:rsidP="00FA6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212,25</w:t>
            </w:r>
          </w:p>
        </w:tc>
        <w:tc>
          <w:tcPr>
            <w:tcW w:w="2377" w:type="dxa"/>
          </w:tcPr>
          <w:p w:rsidR="006D1683" w:rsidRPr="009E440F" w:rsidRDefault="006D1683" w:rsidP="00D54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230,41</w:t>
            </w:r>
          </w:p>
        </w:tc>
      </w:tr>
    </w:tbl>
    <w:p w:rsidR="006D1683" w:rsidRDefault="006D1683" w:rsidP="00187B2F">
      <w:pPr>
        <w:rPr>
          <w:sz w:val="28"/>
          <w:szCs w:val="28"/>
        </w:rPr>
      </w:pPr>
    </w:p>
    <w:sectPr w:rsidR="006D1683" w:rsidSect="00D3780D">
      <w:pgSz w:w="11906" w:h="16838"/>
      <w:pgMar w:top="18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02D4D"/>
    <w:rsid w:val="0001545E"/>
    <w:rsid w:val="0002433D"/>
    <w:rsid w:val="00025944"/>
    <w:rsid w:val="00030A16"/>
    <w:rsid w:val="00037A32"/>
    <w:rsid w:val="000439A3"/>
    <w:rsid w:val="000500BA"/>
    <w:rsid w:val="00053B0E"/>
    <w:rsid w:val="00061D74"/>
    <w:rsid w:val="00063AA3"/>
    <w:rsid w:val="0006409E"/>
    <w:rsid w:val="000702BB"/>
    <w:rsid w:val="000830EC"/>
    <w:rsid w:val="00085479"/>
    <w:rsid w:val="000A0032"/>
    <w:rsid w:val="000B72CF"/>
    <w:rsid w:val="000B7495"/>
    <w:rsid w:val="000C0296"/>
    <w:rsid w:val="000C2B63"/>
    <w:rsid w:val="000C3CA1"/>
    <w:rsid w:val="000C4D04"/>
    <w:rsid w:val="000C677A"/>
    <w:rsid w:val="000D2ADC"/>
    <w:rsid w:val="000F3252"/>
    <w:rsid w:val="00102096"/>
    <w:rsid w:val="00111C1C"/>
    <w:rsid w:val="00115C6F"/>
    <w:rsid w:val="001177C4"/>
    <w:rsid w:val="0012243A"/>
    <w:rsid w:val="00125193"/>
    <w:rsid w:val="00130610"/>
    <w:rsid w:val="001346D8"/>
    <w:rsid w:val="00137233"/>
    <w:rsid w:val="001372D2"/>
    <w:rsid w:val="001444CC"/>
    <w:rsid w:val="0015614B"/>
    <w:rsid w:val="00160E72"/>
    <w:rsid w:val="001675ED"/>
    <w:rsid w:val="00171842"/>
    <w:rsid w:val="0017779F"/>
    <w:rsid w:val="00180F4B"/>
    <w:rsid w:val="001810E4"/>
    <w:rsid w:val="00185584"/>
    <w:rsid w:val="00187B2F"/>
    <w:rsid w:val="0019297D"/>
    <w:rsid w:val="001965BE"/>
    <w:rsid w:val="00197861"/>
    <w:rsid w:val="001A7F51"/>
    <w:rsid w:val="001B6546"/>
    <w:rsid w:val="001B6CFE"/>
    <w:rsid w:val="001C19B3"/>
    <w:rsid w:val="001C49EE"/>
    <w:rsid w:val="001D6333"/>
    <w:rsid w:val="001E6477"/>
    <w:rsid w:val="001F02D3"/>
    <w:rsid w:val="001F1D9C"/>
    <w:rsid w:val="002017D8"/>
    <w:rsid w:val="002062B2"/>
    <w:rsid w:val="002126D8"/>
    <w:rsid w:val="00214070"/>
    <w:rsid w:val="0022603F"/>
    <w:rsid w:val="00227E27"/>
    <w:rsid w:val="0023253D"/>
    <w:rsid w:val="00244182"/>
    <w:rsid w:val="00245741"/>
    <w:rsid w:val="002527D7"/>
    <w:rsid w:val="00263B10"/>
    <w:rsid w:val="00266AEE"/>
    <w:rsid w:val="00266C44"/>
    <w:rsid w:val="00275FC1"/>
    <w:rsid w:val="0029606E"/>
    <w:rsid w:val="002A490C"/>
    <w:rsid w:val="002B1257"/>
    <w:rsid w:val="002B13AA"/>
    <w:rsid w:val="002C24CC"/>
    <w:rsid w:val="002D5C61"/>
    <w:rsid w:val="002D7910"/>
    <w:rsid w:val="002E025A"/>
    <w:rsid w:val="002E35C2"/>
    <w:rsid w:val="002E41CC"/>
    <w:rsid w:val="002E6DAB"/>
    <w:rsid w:val="002F1FBB"/>
    <w:rsid w:val="002F3368"/>
    <w:rsid w:val="002F6AC5"/>
    <w:rsid w:val="002F6B89"/>
    <w:rsid w:val="00305453"/>
    <w:rsid w:val="00310D35"/>
    <w:rsid w:val="00317CF7"/>
    <w:rsid w:val="0032409B"/>
    <w:rsid w:val="00343018"/>
    <w:rsid w:val="003442A0"/>
    <w:rsid w:val="003515EF"/>
    <w:rsid w:val="00352D2F"/>
    <w:rsid w:val="0035760B"/>
    <w:rsid w:val="00361CE2"/>
    <w:rsid w:val="003743A5"/>
    <w:rsid w:val="003861CE"/>
    <w:rsid w:val="003919B8"/>
    <w:rsid w:val="00391CD0"/>
    <w:rsid w:val="003A40FE"/>
    <w:rsid w:val="003A66D8"/>
    <w:rsid w:val="003A6D6B"/>
    <w:rsid w:val="003B209E"/>
    <w:rsid w:val="003B41B5"/>
    <w:rsid w:val="003B769A"/>
    <w:rsid w:val="003C20D7"/>
    <w:rsid w:val="003C261A"/>
    <w:rsid w:val="003C601E"/>
    <w:rsid w:val="003C7DF8"/>
    <w:rsid w:val="003D003F"/>
    <w:rsid w:val="003D0F8B"/>
    <w:rsid w:val="003E0C07"/>
    <w:rsid w:val="003E3A64"/>
    <w:rsid w:val="003E4182"/>
    <w:rsid w:val="003F423F"/>
    <w:rsid w:val="003F7570"/>
    <w:rsid w:val="00421AE6"/>
    <w:rsid w:val="00423415"/>
    <w:rsid w:val="00423CB0"/>
    <w:rsid w:val="004248CD"/>
    <w:rsid w:val="004318A5"/>
    <w:rsid w:val="0043235D"/>
    <w:rsid w:val="004337CF"/>
    <w:rsid w:val="00443A07"/>
    <w:rsid w:val="004453AA"/>
    <w:rsid w:val="00447A2E"/>
    <w:rsid w:val="0045006D"/>
    <w:rsid w:val="00450467"/>
    <w:rsid w:val="00463D9B"/>
    <w:rsid w:val="0046604F"/>
    <w:rsid w:val="00470D93"/>
    <w:rsid w:val="00470ECE"/>
    <w:rsid w:val="0047429F"/>
    <w:rsid w:val="0048710C"/>
    <w:rsid w:val="0049397F"/>
    <w:rsid w:val="004943BC"/>
    <w:rsid w:val="004A2087"/>
    <w:rsid w:val="004A3A84"/>
    <w:rsid w:val="004A3C4C"/>
    <w:rsid w:val="004A458F"/>
    <w:rsid w:val="004A6FE9"/>
    <w:rsid w:val="004B1FE4"/>
    <w:rsid w:val="004C13D5"/>
    <w:rsid w:val="004C3EDA"/>
    <w:rsid w:val="004C740C"/>
    <w:rsid w:val="004D1BB4"/>
    <w:rsid w:val="004D29CF"/>
    <w:rsid w:val="004D2D8A"/>
    <w:rsid w:val="004D6CCD"/>
    <w:rsid w:val="004D74C2"/>
    <w:rsid w:val="004E061B"/>
    <w:rsid w:val="004F7DF3"/>
    <w:rsid w:val="00507453"/>
    <w:rsid w:val="00511A07"/>
    <w:rsid w:val="005137E3"/>
    <w:rsid w:val="005161C3"/>
    <w:rsid w:val="00523D2F"/>
    <w:rsid w:val="00531ACF"/>
    <w:rsid w:val="00531B75"/>
    <w:rsid w:val="00532489"/>
    <w:rsid w:val="00536479"/>
    <w:rsid w:val="00553B0A"/>
    <w:rsid w:val="00557425"/>
    <w:rsid w:val="00565799"/>
    <w:rsid w:val="005667DB"/>
    <w:rsid w:val="00571CB4"/>
    <w:rsid w:val="00596E15"/>
    <w:rsid w:val="005A2F8D"/>
    <w:rsid w:val="005A4AAE"/>
    <w:rsid w:val="005B01A0"/>
    <w:rsid w:val="005C29F5"/>
    <w:rsid w:val="005D1EE1"/>
    <w:rsid w:val="005E2CB9"/>
    <w:rsid w:val="005E4CA2"/>
    <w:rsid w:val="005F534F"/>
    <w:rsid w:val="005F5558"/>
    <w:rsid w:val="005F6C03"/>
    <w:rsid w:val="00604AB0"/>
    <w:rsid w:val="00606B12"/>
    <w:rsid w:val="00616D00"/>
    <w:rsid w:val="00620126"/>
    <w:rsid w:val="006230AC"/>
    <w:rsid w:val="006267BE"/>
    <w:rsid w:val="00630B76"/>
    <w:rsid w:val="00633531"/>
    <w:rsid w:val="00635935"/>
    <w:rsid w:val="00644D6B"/>
    <w:rsid w:val="00645814"/>
    <w:rsid w:val="00646B91"/>
    <w:rsid w:val="00657952"/>
    <w:rsid w:val="00660831"/>
    <w:rsid w:val="00670AB6"/>
    <w:rsid w:val="00670E63"/>
    <w:rsid w:val="00676D41"/>
    <w:rsid w:val="00684DE4"/>
    <w:rsid w:val="006901DB"/>
    <w:rsid w:val="00691130"/>
    <w:rsid w:val="006A0B65"/>
    <w:rsid w:val="006A40A9"/>
    <w:rsid w:val="006A5B65"/>
    <w:rsid w:val="006B3AB3"/>
    <w:rsid w:val="006C20F2"/>
    <w:rsid w:val="006D1683"/>
    <w:rsid w:val="006E2D4D"/>
    <w:rsid w:val="006E627D"/>
    <w:rsid w:val="006F232A"/>
    <w:rsid w:val="006F6621"/>
    <w:rsid w:val="006F6CCF"/>
    <w:rsid w:val="0070205E"/>
    <w:rsid w:val="00703FB0"/>
    <w:rsid w:val="00707D8B"/>
    <w:rsid w:val="00712E46"/>
    <w:rsid w:val="00720E19"/>
    <w:rsid w:val="00722A64"/>
    <w:rsid w:val="0072330B"/>
    <w:rsid w:val="007257E3"/>
    <w:rsid w:val="00734CBD"/>
    <w:rsid w:val="007403D7"/>
    <w:rsid w:val="00741380"/>
    <w:rsid w:val="00755807"/>
    <w:rsid w:val="007562C6"/>
    <w:rsid w:val="0077169E"/>
    <w:rsid w:val="00775C9D"/>
    <w:rsid w:val="00780AAC"/>
    <w:rsid w:val="00780C63"/>
    <w:rsid w:val="00784F9F"/>
    <w:rsid w:val="007942E3"/>
    <w:rsid w:val="007B6742"/>
    <w:rsid w:val="007C03E6"/>
    <w:rsid w:val="007C13BD"/>
    <w:rsid w:val="007C1F86"/>
    <w:rsid w:val="007C3211"/>
    <w:rsid w:val="007C4079"/>
    <w:rsid w:val="007E1F6C"/>
    <w:rsid w:val="007E6A91"/>
    <w:rsid w:val="00810705"/>
    <w:rsid w:val="00817C37"/>
    <w:rsid w:val="00820A05"/>
    <w:rsid w:val="008247E5"/>
    <w:rsid w:val="00824EC2"/>
    <w:rsid w:val="00825F05"/>
    <w:rsid w:val="00834ACF"/>
    <w:rsid w:val="00850F0E"/>
    <w:rsid w:val="0085112F"/>
    <w:rsid w:val="00853AF6"/>
    <w:rsid w:val="00856263"/>
    <w:rsid w:val="00860385"/>
    <w:rsid w:val="00863146"/>
    <w:rsid w:val="00872C0D"/>
    <w:rsid w:val="00882A92"/>
    <w:rsid w:val="00887930"/>
    <w:rsid w:val="008927FB"/>
    <w:rsid w:val="00894381"/>
    <w:rsid w:val="008945C9"/>
    <w:rsid w:val="00895651"/>
    <w:rsid w:val="00896375"/>
    <w:rsid w:val="008B0B98"/>
    <w:rsid w:val="008B0F7B"/>
    <w:rsid w:val="008E1C24"/>
    <w:rsid w:val="008F4A11"/>
    <w:rsid w:val="008F61C0"/>
    <w:rsid w:val="008F6E53"/>
    <w:rsid w:val="009036EA"/>
    <w:rsid w:val="009161D4"/>
    <w:rsid w:val="00956953"/>
    <w:rsid w:val="00956B26"/>
    <w:rsid w:val="00963549"/>
    <w:rsid w:val="009731D7"/>
    <w:rsid w:val="00976717"/>
    <w:rsid w:val="00977FB1"/>
    <w:rsid w:val="00982155"/>
    <w:rsid w:val="009833FC"/>
    <w:rsid w:val="0099559D"/>
    <w:rsid w:val="00996679"/>
    <w:rsid w:val="009A5FD9"/>
    <w:rsid w:val="009B0780"/>
    <w:rsid w:val="009B0D95"/>
    <w:rsid w:val="009B1FE9"/>
    <w:rsid w:val="009B3A8A"/>
    <w:rsid w:val="009B7976"/>
    <w:rsid w:val="009C0373"/>
    <w:rsid w:val="009C167E"/>
    <w:rsid w:val="009C4E79"/>
    <w:rsid w:val="009C6B5F"/>
    <w:rsid w:val="009C7CBC"/>
    <w:rsid w:val="009D03AF"/>
    <w:rsid w:val="009D17F5"/>
    <w:rsid w:val="009D293F"/>
    <w:rsid w:val="009D2D1C"/>
    <w:rsid w:val="009E440F"/>
    <w:rsid w:val="009E6A7E"/>
    <w:rsid w:val="009E7174"/>
    <w:rsid w:val="009F2FCD"/>
    <w:rsid w:val="00A02010"/>
    <w:rsid w:val="00A04703"/>
    <w:rsid w:val="00A047AC"/>
    <w:rsid w:val="00A05935"/>
    <w:rsid w:val="00A071DA"/>
    <w:rsid w:val="00A13989"/>
    <w:rsid w:val="00A162F2"/>
    <w:rsid w:val="00A17C3B"/>
    <w:rsid w:val="00A31FE7"/>
    <w:rsid w:val="00A355E7"/>
    <w:rsid w:val="00A372FB"/>
    <w:rsid w:val="00A3737B"/>
    <w:rsid w:val="00A379BC"/>
    <w:rsid w:val="00A37A84"/>
    <w:rsid w:val="00A45BDA"/>
    <w:rsid w:val="00A46012"/>
    <w:rsid w:val="00A54CAF"/>
    <w:rsid w:val="00A64322"/>
    <w:rsid w:val="00A71DD8"/>
    <w:rsid w:val="00A71F95"/>
    <w:rsid w:val="00A77EB0"/>
    <w:rsid w:val="00A82ED4"/>
    <w:rsid w:val="00A83E89"/>
    <w:rsid w:val="00A84DE4"/>
    <w:rsid w:val="00A84EC3"/>
    <w:rsid w:val="00A858E4"/>
    <w:rsid w:val="00A9218D"/>
    <w:rsid w:val="00AA0346"/>
    <w:rsid w:val="00AA5A8E"/>
    <w:rsid w:val="00AB1CA1"/>
    <w:rsid w:val="00AB1F67"/>
    <w:rsid w:val="00AB51C3"/>
    <w:rsid w:val="00AB6197"/>
    <w:rsid w:val="00AB7132"/>
    <w:rsid w:val="00AC1BB7"/>
    <w:rsid w:val="00AC72E4"/>
    <w:rsid w:val="00AD170C"/>
    <w:rsid w:val="00AD40DB"/>
    <w:rsid w:val="00AD5A31"/>
    <w:rsid w:val="00AE761B"/>
    <w:rsid w:val="00AF102A"/>
    <w:rsid w:val="00B074DC"/>
    <w:rsid w:val="00B113BB"/>
    <w:rsid w:val="00B14DAE"/>
    <w:rsid w:val="00B15AA8"/>
    <w:rsid w:val="00B1716C"/>
    <w:rsid w:val="00B1751C"/>
    <w:rsid w:val="00B344C3"/>
    <w:rsid w:val="00B51ED3"/>
    <w:rsid w:val="00B5203D"/>
    <w:rsid w:val="00B550AB"/>
    <w:rsid w:val="00B57B6F"/>
    <w:rsid w:val="00B64C9D"/>
    <w:rsid w:val="00B658D4"/>
    <w:rsid w:val="00B7287C"/>
    <w:rsid w:val="00B73158"/>
    <w:rsid w:val="00B87412"/>
    <w:rsid w:val="00B900E3"/>
    <w:rsid w:val="00BA3D3A"/>
    <w:rsid w:val="00BA3D54"/>
    <w:rsid w:val="00BB0257"/>
    <w:rsid w:val="00BB344D"/>
    <w:rsid w:val="00BB4EE8"/>
    <w:rsid w:val="00BC035B"/>
    <w:rsid w:val="00BC0F0B"/>
    <w:rsid w:val="00BC18D9"/>
    <w:rsid w:val="00BC1B80"/>
    <w:rsid w:val="00BC6FF5"/>
    <w:rsid w:val="00BC7B42"/>
    <w:rsid w:val="00BD2F0F"/>
    <w:rsid w:val="00BD37AA"/>
    <w:rsid w:val="00BE42D5"/>
    <w:rsid w:val="00C11A18"/>
    <w:rsid w:val="00C11C78"/>
    <w:rsid w:val="00C166CD"/>
    <w:rsid w:val="00C21CBD"/>
    <w:rsid w:val="00C26092"/>
    <w:rsid w:val="00C277E1"/>
    <w:rsid w:val="00C43D8A"/>
    <w:rsid w:val="00C52786"/>
    <w:rsid w:val="00C55FC7"/>
    <w:rsid w:val="00C62D00"/>
    <w:rsid w:val="00C769F5"/>
    <w:rsid w:val="00C82F3B"/>
    <w:rsid w:val="00C85CFE"/>
    <w:rsid w:val="00C8645B"/>
    <w:rsid w:val="00C87199"/>
    <w:rsid w:val="00C91DF0"/>
    <w:rsid w:val="00CA5569"/>
    <w:rsid w:val="00CA57CD"/>
    <w:rsid w:val="00CA61BA"/>
    <w:rsid w:val="00CB17A1"/>
    <w:rsid w:val="00CB5833"/>
    <w:rsid w:val="00CB7C37"/>
    <w:rsid w:val="00CC1289"/>
    <w:rsid w:val="00CC34ED"/>
    <w:rsid w:val="00CD4C15"/>
    <w:rsid w:val="00CD7FD4"/>
    <w:rsid w:val="00CE25DD"/>
    <w:rsid w:val="00D02264"/>
    <w:rsid w:val="00D024D0"/>
    <w:rsid w:val="00D04678"/>
    <w:rsid w:val="00D0770D"/>
    <w:rsid w:val="00D10ED8"/>
    <w:rsid w:val="00D13614"/>
    <w:rsid w:val="00D14300"/>
    <w:rsid w:val="00D22D81"/>
    <w:rsid w:val="00D30F65"/>
    <w:rsid w:val="00D349D5"/>
    <w:rsid w:val="00D3694C"/>
    <w:rsid w:val="00D3780D"/>
    <w:rsid w:val="00D37B18"/>
    <w:rsid w:val="00D43D4E"/>
    <w:rsid w:val="00D521D3"/>
    <w:rsid w:val="00D54944"/>
    <w:rsid w:val="00D555C3"/>
    <w:rsid w:val="00D60960"/>
    <w:rsid w:val="00D64D11"/>
    <w:rsid w:val="00D65D4F"/>
    <w:rsid w:val="00D65DEC"/>
    <w:rsid w:val="00D66FE5"/>
    <w:rsid w:val="00D71D3E"/>
    <w:rsid w:val="00D73E2F"/>
    <w:rsid w:val="00D8132D"/>
    <w:rsid w:val="00DA4F60"/>
    <w:rsid w:val="00DA598D"/>
    <w:rsid w:val="00DA69A0"/>
    <w:rsid w:val="00DB203D"/>
    <w:rsid w:val="00DB6051"/>
    <w:rsid w:val="00DB6872"/>
    <w:rsid w:val="00DB7327"/>
    <w:rsid w:val="00DB7C10"/>
    <w:rsid w:val="00DC0E1E"/>
    <w:rsid w:val="00DD2561"/>
    <w:rsid w:val="00DD3476"/>
    <w:rsid w:val="00DD4313"/>
    <w:rsid w:val="00DE1071"/>
    <w:rsid w:val="00E02C5A"/>
    <w:rsid w:val="00E075E4"/>
    <w:rsid w:val="00E1774B"/>
    <w:rsid w:val="00E2014B"/>
    <w:rsid w:val="00E213B2"/>
    <w:rsid w:val="00E24773"/>
    <w:rsid w:val="00E30EC1"/>
    <w:rsid w:val="00E35A2E"/>
    <w:rsid w:val="00E50DF8"/>
    <w:rsid w:val="00E52BBF"/>
    <w:rsid w:val="00E535BC"/>
    <w:rsid w:val="00E561A9"/>
    <w:rsid w:val="00E600FD"/>
    <w:rsid w:val="00E61803"/>
    <w:rsid w:val="00E640C3"/>
    <w:rsid w:val="00E7215F"/>
    <w:rsid w:val="00E743F5"/>
    <w:rsid w:val="00E7691D"/>
    <w:rsid w:val="00E8528F"/>
    <w:rsid w:val="00E939F0"/>
    <w:rsid w:val="00E93B98"/>
    <w:rsid w:val="00E94092"/>
    <w:rsid w:val="00E97BA8"/>
    <w:rsid w:val="00EA0E89"/>
    <w:rsid w:val="00EA2FFF"/>
    <w:rsid w:val="00EB5712"/>
    <w:rsid w:val="00EC6637"/>
    <w:rsid w:val="00EF43DA"/>
    <w:rsid w:val="00EF73DD"/>
    <w:rsid w:val="00F07D2D"/>
    <w:rsid w:val="00F1578E"/>
    <w:rsid w:val="00F1615E"/>
    <w:rsid w:val="00F167DC"/>
    <w:rsid w:val="00F16DB4"/>
    <w:rsid w:val="00F16DF5"/>
    <w:rsid w:val="00F2737B"/>
    <w:rsid w:val="00F3175A"/>
    <w:rsid w:val="00F31941"/>
    <w:rsid w:val="00F36E20"/>
    <w:rsid w:val="00F41E1A"/>
    <w:rsid w:val="00F4503C"/>
    <w:rsid w:val="00F52126"/>
    <w:rsid w:val="00F5259B"/>
    <w:rsid w:val="00F53521"/>
    <w:rsid w:val="00F56B6B"/>
    <w:rsid w:val="00F600CD"/>
    <w:rsid w:val="00F643BB"/>
    <w:rsid w:val="00F669A0"/>
    <w:rsid w:val="00F66C99"/>
    <w:rsid w:val="00F7320B"/>
    <w:rsid w:val="00F8331D"/>
    <w:rsid w:val="00F849A4"/>
    <w:rsid w:val="00F9628E"/>
    <w:rsid w:val="00F969F2"/>
    <w:rsid w:val="00FA1BBF"/>
    <w:rsid w:val="00FA6690"/>
    <w:rsid w:val="00FB0A3F"/>
    <w:rsid w:val="00FB1C76"/>
    <w:rsid w:val="00FB2AA2"/>
    <w:rsid w:val="00FC0354"/>
    <w:rsid w:val="00FC5E4A"/>
    <w:rsid w:val="00FC660E"/>
    <w:rsid w:val="00FE3506"/>
    <w:rsid w:val="00FE52F7"/>
    <w:rsid w:val="00FE7C26"/>
    <w:rsid w:val="00FE7F81"/>
    <w:rsid w:val="00FF03F0"/>
    <w:rsid w:val="00FF55BF"/>
    <w:rsid w:val="00FF6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667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6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1200</TotalTime>
  <Pages>1</Pages>
  <Words>219</Words>
  <Characters>1250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410</cp:revision>
  <cp:lastPrinted>2026-06-08T08:17:00Z</cp:lastPrinted>
  <dcterms:created xsi:type="dcterms:W3CDTF">2015-02-09T10:40:00Z</dcterms:created>
  <dcterms:modified xsi:type="dcterms:W3CDTF">2026-07-07T06:37:00Z</dcterms:modified>
</cp:coreProperties>
</file>