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03" w:rsidRPr="00987636" w:rsidRDefault="00634703" w:rsidP="00E662A1">
      <w:pPr>
        <w:pStyle w:val="Title"/>
        <w:jc w:val="right"/>
        <w:rPr>
          <w:rStyle w:val="Strong"/>
          <w:rFonts w:ascii="Times New Roman" w:hAnsi="Times New Roman"/>
          <w:sz w:val="28"/>
          <w:szCs w:val="28"/>
        </w:rPr>
      </w:pPr>
      <w:r w:rsidRPr="00987636">
        <w:rPr>
          <w:rStyle w:val="Strong"/>
          <w:rFonts w:ascii="Times New Roman" w:hAnsi="Times New Roman"/>
          <w:sz w:val="28"/>
          <w:szCs w:val="28"/>
        </w:rPr>
        <w:t>Утверждено</w:t>
      </w:r>
    </w:p>
    <w:p w:rsidR="00634703" w:rsidRPr="00987636" w:rsidRDefault="00634703" w:rsidP="00E662A1">
      <w:pPr>
        <w:ind w:left="708"/>
        <w:jc w:val="right"/>
        <w:rPr>
          <w:rStyle w:val="Strong"/>
          <w:b w:val="0"/>
          <w:bCs w:val="0"/>
          <w:sz w:val="28"/>
          <w:szCs w:val="28"/>
        </w:rPr>
      </w:pPr>
      <w:r>
        <w:rPr>
          <w:rStyle w:val="Strong"/>
          <w:b w:val="0"/>
          <w:bCs w:val="0"/>
          <w:sz w:val="28"/>
          <w:szCs w:val="28"/>
        </w:rPr>
        <w:t>з</w:t>
      </w:r>
      <w:r w:rsidRPr="00987636">
        <w:rPr>
          <w:rStyle w:val="Strong"/>
          <w:b w:val="0"/>
          <w:bCs w:val="0"/>
          <w:sz w:val="28"/>
          <w:szCs w:val="28"/>
        </w:rPr>
        <w:t>аведующим МАДОУ д/с 39 города Тюмени</w:t>
      </w:r>
    </w:p>
    <w:p w:rsidR="00634703" w:rsidRPr="00D904E7" w:rsidRDefault="00634703" w:rsidP="00E662A1">
      <w:pPr>
        <w:ind w:left="708"/>
        <w:jc w:val="right"/>
        <w:rPr>
          <w:sz w:val="28"/>
          <w:szCs w:val="32"/>
        </w:rPr>
      </w:pPr>
      <w:r w:rsidRPr="00987636">
        <w:rPr>
          <w:rStyle w:val="Strong"/>
          <w:b w:val="0"/>
          <w:bCs w:val="0"/>
          <w:sz w:val="28"/>
          <w:szCs w:val="28"/>
        </w:rPr>
        <w:t>Л.В. Кравцовой</w:t>
      </w:r>
    </w:p>
    <w:tbl>
      <w:tblPr>
        <w:tblpPr w:leftFromText="180" w:rightFromText="180" w:vertAnchor="text" w:horzAnchor="margin" w:tblpX="-743" w:tblpY="24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45"/>
        <w:gridCol w:w="2160"/>
        <w:gridCol w:w="1993"/>
      </w:tblGrid>
      <w:tr w:rsidR="00634703" w:rsidRPr="00CA23C1" w:rsidTr="002E57EF">
        <w:trPr>
          <w:trHeight w:val="812"/>
        </w:trPr>
        <w:tc>
          <w:tcPr>
            <w:tcW w:w="6445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МЕНЮ</w:t>
            </w:r>
          </w:p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09 июля 2026</w:t>
            </w:r>
            <w:r w:rsidRPr="00CA23C1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160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 xml:space="preserve">ВЫХОД БЛЮДА </w:t>
            </w:r>
          </w:p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с 2до 3 лет</w:t>
            </w:r>
          </w:p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гр/ккал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ВЫХОД БЛЮДА</w:t>
            </w:r>
          </w:p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 w:rsidRPr="00CA23C1">
              <w:rPr>
                <w:sz w:val="28"/>
                <w:szCs w:val="28"/>
              </w:rPr>
              <w:t>с 3 до 7 лет</w:t>
            </w:r>
          </w:p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гр/ккал</w:t>
            </w:r>
          </w:p>
        </w:tc>
      </w:tr>
      <w:tr w:rsidR="00634703" w:rsidRPr="00CA23C1" w:rsidTr="002E57EF">
        <w:trPr>
          <w:trHeight w:val="359"/>
        </w:trPr>
        <w:tc>
          <w:tcPr>
            <w:tcW w:w="10598" w:type="dxa"/>
            <w:gridSpan w:val="3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ЗАВТРАК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с крупой 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150/119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200/176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ячневая на воде (аллергия)</w:t>
            </w:r>
          </w:p>
        </w:tc>
        <w:tc>
          <w:tcPr>
            <w:tcW w:w="2160" w:type="dxa"/>
          </w:tcPr>
          <w:p w:rsidR="00634703" w:rsidRDefault="00634703" w:rsidP="00A13257">
            <w:pPr>
              <w:tabs>
                <w:tab w:val="left" w:pos="420"/>
                <w:tab w:val="left" w:pos="30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150/123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tabs>
                <w:tab w:val="left" w:pos="420"/>
                <w:tab w:val="left" w:pos="30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200/159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Кофейный напиток 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180/82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200/91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Бутерброд с повидлом 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15/10/68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CA23C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/20/97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Кофейный напиток на спец. молоке (аллергия)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180/77</w:t>
            </w:r>
          </w:p>
        </w:tc>
        <w:tc>
          <w:tcPr>
            <w:tcW w:w="1993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200/85</w:t>
            </w:r>
          </w:p>
        </w:tc>
      </w:tr>
      <w:tr w:rsidR="00634703" w:rsidRPr="00CA23C1" w:rsidTr="002E57EF">
        <w:trPr>
          <w:trHeight w:val="359"/>
        </w:trPr>
        <w:tc>
          <w:tcPr>
            <w:tcW w:w="10598" w:type="dxa"/>
            <w:gridSpan w:val="3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2 ЗАВТРАК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Отвар шиповника 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150/70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180/91</w:t>
            </w:r>
          </w:p>
        </w:tc>
      </w:tr>
      <w:tr w:rsidR="00634703" w:rsidRPr="00CA23C1" w:rsidTr="002E57EF">
        <w:trPr>
          <w:trHeight w:val="359"/>
        </w:trPr>
        <w:tc>
          <w:tcPr>
            <w:tcW w:w="10598" w:type="dxa"/>
            <w:gridSpan w:val="3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ОБЕД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из свежих помидоров 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40/41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60/56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 мясом и сметаной</w:t>
            </w:r>
          </w:p>
        </w:tc>
        <w:tc>
          <w:tcPr>
            <w:tcW w:w="2160" w:type="dxa"/>
          </w:tcPr>
          <w:p w:rsidR="00634703" w:rsidRDefault="00634703" w:rsidP="00A13257">
            <w:pPr>
              <w:tabs>
                <w:tab w:val="left" w:pos="3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150/10/5/90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tabs>
                <w:tab w:val="left" w:pos="3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180/10/5/108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 мясом без сметаны (а)</w:t>
            </w:r>
          </w:p>
        </w:tc>
        <w:tc>
          <w:tcPr>
            <w:tcW w:w="2160" w:type="dxa"/>
          </w:tcPr>
          <w:p w:rsidR="00634703" w:rsidRDefault="00634703" w:rsidP="00A13257">
            <w:pPr>
              <w:tabs>
                <w:tab w:val="left" w:pos="630"/>
                <w:tab w:val="left" w:pos="3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150/10/86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tabs>
                <w:tab w:val="left" w:pos="630"/>
                <w:tab w:val="left" w:pos="30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180/10/108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 любительская</w:t>
            </w:r>
          </w:p>
        </w:tc>
        <w:tc>
          <w:tcPr>
            <w:tcW w:w="2160" w:type="dxa"/>
          </w:tcPr>
          <w:p w:rsidR="00634703" w:rsidRDefault="00634703" w:rsidP="00456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60/104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80/144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 без молока (аллергия)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60/104</w:t>
            </w:r>
          </w:p>
        </w:tc>
        <w:tc>
          <w:tcPr>
            <w:tcW w:w="1993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80144</w:t>
            </w:r>
          </w:p>
        </w:tc>
      </w:tr>
      <w:tr w:rsidR="00634703" w:rsidRPr="00CA23C1" w:rsidTr="002E57EF">
        <w:trPr>
          <w:trHeight w:val="368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120/117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150/143</w:t>
            </w:r>
          </w:p>
        </w:tc>
      </w:tr>
      <w:tr w:rsidR="00634703" w:rsidRPr="00CA23C1" w:rsidTr="002E57EF">
        <w:trPr>
          <w:trHeight w:val="368"/>
        </w:trPr>
        <w:tc>
          <w:tcPr>
            <w:tcW w:w="6445" w:type="dxa"/>
          </w:tcPr>
          <w:p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 толчёный по-деревенски(а)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120/138</w:t>
            </w:r>
          </w:p>
        </w:tc>
        <w:tc>
          <w:tcPr>
            <w:tcW w:w="1993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150/172</w:t>
            </w:r>
          </w:p>
        </w:tc>
      </w:tr>
      <w:tr w:rsidR="00634703" w:rsidRPr="00CA23C1" w:rsidTr="002E57EF">
        <w:trPr>
          <w:trHeight w:val="368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яблок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180/61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200/81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20/39-20/39(а)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20/39-20/39(а)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ржаной 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30/51-20/34(а)</w:t>
            </w:r>
          </w:p>
        </w:tc>
        <w:tc>
          <w:tcPr>
            <w:tcW w:w="1993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30/52-30/52(а)</w:t>
            </w:r>
          </w:p>
        </w:tc>
      </w:tr>
      <w:tr w:rsidR="00634703" w:rsidTr="004C1418">
        <w:trPr>
          <w:trHeight w:val="359"/>
        </w:trPr>
        <w:tc>
          <w:tcPr>
            <w:tcW w:w="10598" w:type="dxa"/>
            <w:gridSpan w:val="3"/>
          </w:tcPr>
          <w:p w:rsidR="00634703" w:rsidRDefault="00634703" w:rsidP="00286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   ПОЛДНИК</w:t>
            </w:r>
          </w:p>
        </w:tc>
      </w:tr>
      <w:tr w:rsidR="00634703" w:rsidRPr="00CA23C1" w:rsidTr="004C1418">
        <w:trPr>
          <w:trHeight w:val="351"/>
        </w:trPr>
        <w:tc>
          <w:tcPr>
            <w:tcW w:w="6445" w:type="dxa"/>
          </w:tcPr>
          <w:p w:rsidR="00634703" w:rsidRPr="00CA23C1" w:rsidRDefault="00634703" w:rsidP="00286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2160" w:type="dxa"/>
          </w:tcPr>
          <w:p w:rsidR="00634703" w:rsidRDefault="00634703" w:rsidP="00286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150/61</w:t>
            </w:r>
          </w:p>
        </w:tc>
        <w:tc>
          <w:tcPr>
            <w:tcW w:w="1993" w:type="dxa"/>
          </w:tcPr>
          <w:p w:rsidR="00634703" w:rsidRPr="00CA23C1" w:rsidRDefault="00634703" w:rsidP="002861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200/118</w:t>
            </w:r>
          </w:p>
        </w:tc>
      </w:tr>
      <w:tr w:rsidR="00634703" w:rsidRPr="00CA23C1" w:rsidTr="004C1418">
        <w:trPr>
          <w:trHeight w:val="359"/>
        </w:trPr>
        <w:tc>
          <w:tcPr>
            <w:tcW w:w="6445" w:type="dxa"/>
          </w:tcPr>
          <w:p w:rsidR="00634703" w:rsidRPr="00CA23C1" w:rsidRDefault="00634703" w:rsidP="002861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Молоко безлактозное(а)</w:t>
            </w:r>
          </w:p>
        </w:tc>
        <w:tc>
          <w:tcPr>
            <w:tcW w:w="2160" w:type="dxa"/>
          </w:tcPr>
          <w:p w:rsidR="00634703" w:rsidRDefault="00634703" w:rsidP="00286192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180/108</w:t>
            </w:r>
          </w:p>
        </w:tc>
        <w:tc>
          <w:tcPr>
            <w:tcW w:w="1993" w:type="dxa"/>
          </w:tcPr>
          <w:p w:rsidR="00634703" w:rsidRPr="00CA23C1" w:rsidRDefault="00634703" w:rsidP="00286192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200/115</w:t>
            </w:r>
          </w:p>
        </w:tc>
      </w:tr>
      <w:tr w:rsidR="00634703" w:rsidRPr="00CA23C1" w:rsidTr="002E57EF">
        <w:trPr>
          <w:trHeight w:val="359"/>
        </w:trPr>
        <w:tc>
          <w:tcPr>
            <w:tcW w:w="10598" w:type="dxa"/>
            <w:gridSpan w:val="3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bookmarkStart w:id="0" w:name="_Hlk230599983"/>
            <w:r>
              <w:rPr>
                <w:sz w:val="28"/>
                <w:szCs w:val="28"/>
              </w:rPr>
              <w:tab/>
              <w:t xml:space="preserve">     УЖИН</w:t>
            </w:r>
          </w:p>
        </w:tc>
      </w:tr>
      <w:tr w:rsidR="00634703" w:rsidRPr="00CA23C1" w:rsidTr="002E57EF">
        <w:trPr>
          <w:trHeight w:val="351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из курицы</w:t>
            </w:r>
          </w:p>
        </w:tc>
        <w:tc>
          <w:tcPr>
            <w:tcW w:w="2160" w:type="dxa"/>
          </w:tcPr>
          <w:p w:rsidR="00634703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130/193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200/269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(аллергия)</w:t>
            </w:r>
          </w:p>
        </w:tc>
        <w:tc>
          <w:tcPr>
            <w:tcW w:w="2160" w:type="dxa"/>
          </w:tcPr>
          <w:p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180/82</w:t>
            </w:r>
          </w:p>
        </w:tc>
        <w:tc>
          <w:tcPr>
            <w:tcW w:w="1993" w:type="dxa"/>
          </w:tcPr>
          <w:p w:rsidR="00634703" w:rsidRPr="00CA23C1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200/89</w:t>
            </w:r>
          </w:p>
        </w:tc>
      </w:tr>
      <w:tr w:rsidR="00634703" w:rsidRPr="00CA23C1" w:rsidTr="002E57EF">
        <w:trPr>
          <w:trHeight w:val="359"/>
        </w:trPr>
        <w:tc>
          <w:tcPr>
            <w:tcW w:w="6445" w:type="dxa"/>
          </w:tcPr>
          <w:p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молоком </w:t>
            </w:r>
          </w:p>
        </w:tc>
        <w:tc>
          <w:tcPr>
            <w:tcW w:w="2160" w:type="dxa"/>
          </w:tcPr>
          <w:p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180/92</w:t>
            </w:r>
          </w:p>
        </w:tc>
        <w:tc>
          <w:tcPr>
            <w:tcW w:w="1993" w:type="dxa"/>
          </w:tcPr>
          <w:p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180/92</w:t>
            </w:r>
          </w:p>
        </w:tc>
      </w:tr>
      <w:tr w:rsidR="00634703" w:rsidRPr="00CA23C1" w:rsidTr="002E57EF">
        <w:trPr>
          <w:trHeight w:val="368"/>
        </w:trPr>
        <w:tc>
          <w:tcPr>
            <w:tcW w:w="6445" w:type="dxa"/>
          </w:tcPr>
          <w:p w:rsidR="00634703" w:rsidRPr="00CA23C1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2160" w:type="dxa"/>
          </w:tcPr>
          <w:p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93" w:type="dxa"/>
          </w:tcPr>
          <w:p w:rsidR="00634703" w:rsidRPr="00CA23C1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10/19</w:t>
            </w:r>
          </w:p>
        </w:tc>
      </w:tr>
      <w:tr w:rsidR="00634703" w:rsidRPr="00CA23C1" w:rsidTr="002E57EF">
        <w:trPr>
          <w:trHeight w:val="368"/>
        </w:trPr>
        <w:tc>
          <w:tcPr>
            <w:tcW w:w="6445" w:type="dxa"/>
          </w:tcPr>
          <w:p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2160" w:type="dxa"/>
          </w:tcPr>
          <w:p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10/19-10/17(а)</w:t>
            </w:r>
          </w:p>
        </w:tc>
        <w:tc>
          <w:tcPr>
            <w:tcW w:w="1993" w:type="dxa"/>
          </w:tcPr>
          <w:p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10/17-20/34(а)</w:t>
            </w:r>
          </w:p>
        </w:tc>
      </w:tr>
      <w:tr w:rsidR="00634703" w:rsidRPr="00CA23C1" w:rsidTr="002E57EF">
        <w:trPr>
          <w:trHeight w:val="549"/>
        </w:trPr>
        <w:tc>
          <w:tcPr>
            <w:tcW w:w="6445" w:type="dxa"/>
          </w:tcPr>
          <w:p w:rsidR="00634703" w:rsidRDefault="00634703" w:rsidP="00A13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Стоимость:</w:t>
            </w:r>
          </w:p>
        </w:tc>
        <w:tc>
          <w:tcPr>
            <w:tcW w:w="2160" w:type="dxa"/>
          </w:tcPr>
          <w:p w:rsidR="00634703" w:rsidRDefault="00634703" w:rsidP="005432F3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124,24</w:t>
            </w:r>
          </w:p>
        </w:tc>
        <w:tc>
          <w:tcPr>
            <w:tcW w:w="1993" w:type="dxa"/>
          </w:tcPr>
          <w:p w:rsidR="00634703" w:rsidRDefault="00634703" w:rsidP="00A13257">
            <w:pPr>
              <w:tabs>
                <w:tab w:val="left" w:pos="465"/>
              </w:tabs>
              <w:jc w:val="center"/>
              <w:rPr>
                <w:sz w:val="28"/>
                <w:szCs w:val="28"/>
              </w:rPr>
            </w:pPr>
            <w:bookmarkStart w:id="1" w:name="_GoBack"/>
            <w:bookmarkEnd w:id="1"/>
            <w:r>
              <w:rPr>
                <w:sz w:val="28"/>
                <w:szCs w:val="28"/>
              </w:rPr>
              <w:t>129,59</w:t>
            </w:r>
          </w:p>
          <w:p w:rsidR="00634703" w:rsidRDefault="00634703" w:rsidP="00A13257">
            <w:pPr>
              <w:tabs>
                <w:tab w:val="left" w:pos="465"/>
              </w:tabs>
              <w:rPr>
                <w:sz w:val="28"/>
                <w:szCs w:val="28"/>
              </w:rPr>
            </w:pPr>
          </w:p>
        </w:tc>
      </w:tr>
      <w:bookmarkEnd w:id="0"/>
    </w:tbl>
    <w:p w:rsidR="00634703" w:rsidRDefault="00634703" w:rsidP="00DA4DA3">
      <w:pPr>
        <w:pStyle w:val="Title"/>
        <w:jc w:val="right"/>
      </w:pPr>
    </w:p>
    <w:p w:rsidR="00634703" w:rsidRDefault="00634703" w:rsidP="0059211B"/>
    <w:p w:rsidR="00634703" w:rsidRDefault="00634703" w:rsidP="0059211B"/>
    <w:sectPr w:rsidR="00634703" w:rsidSect="0098698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567" w:left="1701" w:header="0" w:footer="9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703" w:rsidRDefault="00634703" w:rsidP="001807D4">
      <w:r>
        <w:separator/>
      </w:r>
    </w:p>
  </w:endnote>
  <w:endnote w:type="continuationSeparator" w:id="0">
    <w:p w:rsidR="00634703" w:rsidRDefault="00634703" w:rsidP="00180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03" w:rsidRDefault="0063470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03" w:rsidRDefault="0063470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03" w:rsidRDefault="0063470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703" w:rsidRDefault="00634703" w:rsidP="001807D4">
      <w:r>
        <w:separator/>
      </w:r>
    </w:p>
  </w:footnote>
  <w:footnote w:type="continuationSeparator" w:id="0">
    <w:p w:rsidR="00634703" w:rsidRDefault="00634703" w:rsidP="001807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03" w:rsidRDefault="0063470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03" w:rsidRDefault="0063470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03" w:rsidRDefault="0063470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0610"/>
    <w:rsid w:val="000029EC"/>
    <w:rsid w:val="00004C94"/>
    <w:rsid w:val="00013F3F"/>
    <w:rsid w:val="00016E51"/>
    <w:rsid w:val="00017818"/>
    <w:rsid w:val="00025A54"/>
    <w:rsid w:val="000313E6"/>
    <w:rsid w:val="000342F9"/>
    <w:rsid w:val="0004281D"/>
    <w:rsid w:val="00042C47"/>
    <w:rsid w:val="00047DCE"/>
    <w:rsid w:val="0005309C"/>
    <w:rsid w:val="000545A2"/>
    <w:rsid w:val="000611D0"/>
    <w:rsid w:val="00062D32"/>
    <w:rsid w:val="00066E70"/>
    <w:rsid w:val="00070189"/>
    <w:rsid w:val="000719EF"/>
    <w:rsid w:val="00071A11"/>
    <w:rsid w:val="00080A67"/>
    <w:rsid w:val="0008151D"/>
    <w:rsid w:val="00086ABF"/>
    <w:rsid w:val="00090DDF"/>
    <w:rsid w:val="00091FB4"/>
    <w:rsid w:val="0009421B"/>
    <w:rsid w:val="000A193F"/>
    <w:rsid w:val="000A2E90"/>
    <w:rsid w:val="000A32D4"/>
    <w:rsid w:val="000A74B6"/>
    <w:rsid w:val="000C2607"/>
    <w:rsid w:val="000C3D22"/>
    <w:rsid w:val="000C3F01"/>
    <w:rsid w:val="000C4D04"/>
    <w:rsid w:val="000E1E25"/>
    <w:rsid w:val="000E22C9"/>
    <w:rsid w:val="001075F5"/>
    <w:rsid w:val="00110137"/>
    <w:rsid w:val="00115C6F"/>
    <w:rsid w:val="00116BE4"/>
    <w:rsid w:val="001170F6"/>
    <w:rsid w:val="00130610"/>
    <w:rsid w:val="00131E65"/>
    <w:rsid w:val="00134BA2"/>
    <w:rsid w:val="00134CD9"/>
    <w:rsid w:val="0013727B"/>
    <w:rsid w:val="00153221"/>
    <w:rsid w:val="0015462C"/>
    <w:rsid w:val="0015697E"/>
    <w:rsid w:val="0015716B"/>
    <w:rsid w:val="00157DA9"/>
    <w:rsid w:val="001600A3"/>
    <w:rsid w:val="00160213"/>
    <w:rsid w:val="00165B9E"/>
    <w:rsid w:val="001807D4"/>
    <w:rsid w:val="001824AA"/>
    <w:rsid w:val="00183001"/>
    <w:rsid w:val="0018357B"/>
    <w:rsid w:val="001941DF"/>
    <w:rsid w:val="001945E4"/>
    <w:rsid w:val="00194D3B"/>
    <w:rsid w:val="00195CA9"/>
    <w:rsid w:val="001A4285"/>
    <w:rsid w:val="001B21B7"/>
    <w:rsid w:val="001B4746"/>
    <w:rsid w:val="001C121C"/>
    <w:rsid w:val="001C19B3"/>
    <w:rsid w:val="001C1B53"/>
    <w:rsid w:val="001D6E08"/>
    <w:rsid w:val="001E038F"/>
    <w:rsid w:val="001E0CB7"/>
    <w:rsid w:val="001E2AF2"/>
    <w:rsid w:val="001E2D5D"/>
    <w:rsid w:val="001E34DA"/>
    <w:rsid w:val="001F1FB0"/>
    <w:rsid w:val="001F308F"/>
    <w:rsid w:val="001F5CD0"/>
    <w:rsid w:val="0020278D"/>
    <w:rsid w:val="00203870"/>
    <w:rsid w:val="0020423E"/>
    <w:rsid w:val="002049FC"/>
    <w:rsid w:val="00206241"/>
    <w:rsid w:val="00214D1A"/>
    <w:rsid w:val="0021566F"/>
    <w:rsid w:val="002207AD"/>
    <w:rsid w:val="00222989"/>
    <w:rsid w:val="00224A6F"/>
    <w:rsid w:val="00225DAA"/>
    <w:rsid w:val="0023271D"/>
    <w:rsid w:val="0024335F"/>
    <w:rsid w:val="00247394"/>
    <w:rsid w:val="00250402"/>
    <w:rsid w:val="00263B48"/>
    <w:rsid w:val="002646D7"/>
    <w:rsid w:val="00267C34"/>
    <w:rsid w:val="002802BA"/>
    <w:rsid w:val="00286192"/>
    <w:rsid w:val="002878F7"/>
    <w:rsid w:val="002A5936"/>
    <w:rsid w:val="002B00E1"/>
    <w:rsid w:val="002B2647"/>
    <w:rsid w:val="002D4BB6"/>
    <w:rsid w:val="002D7850"/>
    <w:rsid w:val="002E110B"/>
    <w:rsid w:val="002E57EF"/>
    <w:rsid w:val="00300A37"/>
    <w:rsid w:val="00314D64"/>
    <w:rsid w:val="00326BA0"/>
    <w:rsid w:val="0033155A"/>
    <w:rsid w:val="0033272F"/>
    <w:rsid w:val="00344893"/>
    <w:rsid w:val="003606B1"/>
    <w:rsid w:val="00363164"/>
    <w:rsid w:val="0037471A"/>
    <w:rsid w:val="00380A15"/>
    <w:rsid w:val="00383E99"/>
    <w:rsid w:val="00385A6F"/>
    <w:rsid w:val="00386700"/>
    <w:rsid w:val="00390248"/>
    <w:rsid w:val="0039055D"/>
    <w:rsid w:val="00393970"/>
    <w:rsid w:val="00394415"/>
    <w:rsid w:val="00394634"/>
    <w:rsid w:val="00396720"/>
    <w:rsid w:val="00397B25"/>
    <w:rsid w:val="003C06BB"/>
    <w:rsid w:val="003C4B4B"/>
    <w:rsid w:val="003D4566"/>
    <w:rsid w:val="003D6C40"/>
    <w:rsid w:val="00402BE5"/>
    <w:rsid w:val="0040594A"/>
    <w:rsid w:val="00406CF3"/>
    <w:rsid w:val="00425021"/>
    <w:rsid w:val="0042519B"/>
    <w:rsid w:val="00425355"/>
    <w:rsid w:val="00427A41"/>
    <w:rsid w:val="004319BA"/>
    <w:rsid w:val="00432462"/>
    <w:rsid w:val="00433D82"/>
    <w:rsid w:val="00442028"/>
    <w:rsid w:val="00447A2E"/>
    <w:rsid w:val="00447C9B"/>
    <w:rsid w:val="00452380"/>
    <w:rsid w:val="004534AF"/>
    <w:rsid w:val="004564D9"/>
    <w:rsid w:val="004568A8"/>
    <w:rsid w:val="00462E61"/>
    <w:rsid w:val="004630CA"/>
    <w:rsid w:val="004635E5"/>
    <w:rsid w:val="004649ED"/>
    <w:rsid w:val="00475E72"/>
    <w:rsid w:val="00476853"/>
    <w:rsid w:val="00476BA8"/>
    <w:rsid w:val="00481E59"/>
    <w:rsid w:val="00483E4C"/>
    <w:rsid w:val="004840F7"/>
    <w:rsid w:val="00491322"/>
    <w:rsid w:val="004A0B08"/>
    <w:rsid w:val="004A0D6D"/>
    <w:rsid w:val="004A11DA"/>
    <w:rsid w:val="004A675A"/>
    <w:rsid w:val="004A7E7B"/>
    <w:rsid w:val="004B21A2"/>
    <w:rsid w:val="004B3C53"/>
    <w:rsid w:val="004B52C5"/>
    <w:rsid w:val="004B6DDD"/>
    <w:rsid w:val="004C1418"/>
    <w:rsid w:val="004C1C02"/>
    <w:rsid w:val="004C7653"/>
    <w:rsid w:val="004D4A80"/>
    <w:rsid w:val="004D7E30"/>
    <w:rsid w:val="004E3F95"/>
    <w:rsid w:val="004F3FFA"/>
    <w:rsid w:val="004F44E8"/>
    <w:rsid w:val="005068E8"/>
    <w:rsid w:val="00507094"/>
    <w:rsid w:val="00513769"/>
    <w:rsid w:val="00517FF6"/>
    <w:rsid w:val="00524D52"/>
    <w:rsid w:val="00540EFD"/>
    <w:rsid w:val="005432F3"/>
    <w:rsid w:val="005462B8"/>
    <w:rsid w:val="005514AA"/>
    <w:rsid w:val="005523B0"/>
    <w:rsid w:val="00554DE7"/>
    <w:rsid w:val="0056054A"/>
    <w:rsid w:val="00562035"/>
    <w:rsid w:val="00571D3C"/>
    <w:rsid w:val="005720F8"/>
    <w:rsid w:val="00572F34"/>
    <w:rsid w:val="00587AAE"/>
    <w:rsid w:val="0059211B"/>
    <w:rsid w:val="005923BA"/>
    <w:rsid w:val="00592DDE"/>
    <w:rsid w:val="005A2582"/>
    <w:rsid w:val="005A2F57"/>
    <w:rsid w:val="005B4DAF"/>
    <w:rsid w:val="005B6417"/>
    <w:rsid w:val="005C0BE7"/>
    <w:rsid w:val="005D3CF7"/>
    <w:rsid w:val="005D5CF4"/>
    <w:rsid w:val="005E77D3"/>
    <w:rsid w:val="005F2799"/>
    <w:rsid w:val="0060702A"/>
    <w:rsid w:val="006076B6"/>
    <w:rsid w:val="006201C1"/>
    <w:rsid w:val="006216DD"/>
    <w:rsid w:val="00634703"/>
    <w:rsid w:val="006438AA"/>
    <w:rsid w:val="00644D6B"/>
    <w:rsid w:val="00651D0F"/>
    <w:rsid w:val="006530C7"/>
    <w:rsid w:val="00654655"/>
    <w:rsid w:val="006576BF"/>
    <w:rsid w:val="00664856"/>
    <w:rsid w:val="006667E6"/>
    <w:rsid w:val="00666B8E"/>
    <w:rsid w:val="00676887"/>
    <w:rsid w:val="00693005"/>
    <w:rsid w:val="00696C16"/>
    <w:rsid w:val="00697FA9"/>
    <w:rsid w:val="006A7E2C"/>
    <w:rsid w:val="006C1CD0"/>
    <w:rsid w:val="006D319D"/>
    <w:rsid w:val="006D61E1"/>
    <w:rsid w:val="006D62BC"/>
    <w:rsid w:val="006E172A"/>
    <w:rsid w:val="006E414B"/>
    <w:rsid w:val="006E7FB5"/>
    <w:rsid w:val="006F548A"/>
    <w:rsid w:val="007069A2"/>
    <w:rsid w:val="00716783"/>
    <w:rsid w:val="00720E19"/>
    <w:rsid w:val="00720F6B"/>
    <w:rsid w:val="00721A14"/>
    <w:rsid w:val="00727A86"/>
    <w:rsid w:val="00732C93"/>
    <w:rsid w:val="00732CB6"/>
    <w:rsid w:val="00744CD3"/>
    <w:rsid w:val="0074745D"/>
    <w:rsid w:val="00756E69"/>
    <w:rsid w:val="007611B1"/>
    <w:rsid w:val="0076181B"/>
    <w:rsid w:val="00770BDF"/>
    <w:rsid w:val="00771693"/>
    <w:rsid w:val="007744B5"/>
    <w:rsid w:val="00777806"/>
    <w:rsid w:val="0078307E"/>
    <w:rsid w:val="007912A6"/>
    <w:rsid w:val="0079513F"/>
    <w:rsid w:val="007A0289"/>
    <w:rsid w:val="007A4B6A"/>
    <w:rsid w:val="007B0D8B"/>
    <w:rsid w:val="007B0E7B"/>
    <w:rsid w:val="007B6DA9"/>
    <w:rsid w:val="007D3AC0"/>
    <w:rsid w:val="007D5508"/>
    <w:rsid w:val="007E507B"/>
    <w:rsid w:val="007E6447"/>
    <w:rsid w:val="007E6859"/>
    <w:rsid w:val="007F67A5"/>
    <w:rsid w:val="008059E0"/>
    <w:rsid w:val="0082280F"/>
    <w:rsid w:val="00823B86"/>
    <w:rsid w:val="0082405A"/>
    <w:rsid w:val="00824DD3"/>
    <w:rsid w:val="0082620C"/>
    <w:rsid w:val="00834777"/>
    <w:rsid w:val="00850DBF"/>
    <w:rsid w:val="00854E7E"/>
    <w:rsid w:val="00862097"/>
    <w:rsid w:val="00863146"/>
    <w:rsid w:val="00863E4B"/>
    <w:rsid w:val="0087013D"/>
    <w:rsid w:val="00877456"/>
    <w:rsid w:val="008778F4"/>
    <w:rsid w:val="00882896"/>
    <w:rsid w:val="0089025B"/>
    <w:rsid w:val="00891216"/>
    <w:rsid w:val="00895601"/>
    <w:rsid w:val="008A58B2"/>
    <w:rsid w:val="008A7E85"/>
    <w:rsid w:val="008B117E"/>
    <w:rsid w:val="008B6EB9"/>
    <w:rsid w:val="008B7F0B"/>
    <w:rsid w:val="008C18CD"/>
    <w:rsid w:val="008C2D3F"/>
    <w:rsid w:val="008D1019"/>
    <w:rsid w:val="008E29B7"/>
    <w:rsid w:val="008F1B00"/>
    <w:rsid w:val="00900636"/>
    <w:rsid w:val="009037C4"/>
    <w:rsid w:val="00903BB2"/>
    <w:rsid w:val="00906ABD"/>
    <w:rsid w:val="009106A8"/>
    <w:rsid w:val="00910AFD"/>
    <w:rsid w:val="00916C2A"/>
    <w:rsid w:val="009209E3"/>
    <w:rsid w:val="009246DB"/>
    <w:rsid w:val="00924776"/>
    <w:rsid w:val="009407F9"/>
    <w:rsid w:val="00972468"/>
    <w:rsid w:val="009801DC"/>
    <w:rsid w:val="009808AF"/>
    <w:rsid w:val="00986985"/>
    <w:rsid w:val="00987636"/>
    <w:rsid w:val="009A0387"/>
    <w:rsid w:val="009A25E6"/>
    <w:rsid w:val="009B1E25"/>
    <w:rsid w:val="009B2F35"/>
    <w:rsid w:val="009C37FB"/>
    <w:rsid w:val="009C506B"/>
    <w:rsid w:val="009C7B0D"/>
    <w:rsid w:val="009D06D2"/>
    <w:rsid w:val="009D3A3F"/>
    <w:rsid w:val="009D3DF7"/>
    <w:rsid w:val="009D44F0"/>
    <w:rsid w:val="009E1DF8"/>
    <w:rsid w:val="00A05935"/>
    <w:rsid w:val="00A05FB7"/>
    <w:rsid w:val="00A11FEA"/>
    <w:rsid w:val="00A13257"/>
    <w:rsid w:val="00A138FA"/>
    <w:rsid w:val="00A21999"/>
    <w:rsid w:val="00A25361"/>
    <w:rsid w:val="00A316EC"/>
    <w:rsid w:val="00A32FA2"/>
    <w:rsid w:val="00A4564C"/>
    <w:rsid w:val="00A502B1"/>
    <w:rsid w:val="00A51635"/>
    <w:rsid w:val="00A51E22"/>
    <w:rsid w:val="00A616FE"/>
    <w:rsid w:val="00A61CEA"/>
    <w:rsid w:val="00A6353A"/>
    <w:rsid w:val="00A67BA8"/>
    <w:rsid w:val="00A86425"/>
    <w:rsid w:val="00A917A8"/>
    <w:rsid w:val="00A95B9C"/>
    <w:rsid w:val="00A95BBD"/>
    <w:rsid w:val="00A97406"/>
    <w:rsid w:val="00AA4248"/>
    <w:rsid w:val="00AB148B"/>
    <w:rsid w:val="00AB270F"/>
    <w:rsid w:val="00AC200E"/>
    <w:rsid w:val="00AC4B7F"/>
    <w:rsid w:val="00AC6A08"/>
    <w:rsid w:val="00AD0DD9"/>
    <w:rsid w:val="00AD18E3"/>
    <w:rsid w:val="00AF4C65"/>
    <w:rsid w:val="00B05D64"/>
    <w:rsid w:val="00B10B4A"/>
    <w:rsid w:val="00B14DAE"/>
    <w:rsid w:val="00B23588"/>
    <w:rsid w:val="00B2501C"/>
    <w:rsid w:val="00B25F84"/>
    <w:rsid w:val="00B36FD9"/>
    <w:rsid w:val="00B57BE5"/>
    <w:rsid w:val="00B71181"/>
    <w:rsid w:val="00B73244"/>
    <w:rsid w:val="00B7325A"/>
    <w:rsid w:val="00B74A26"/>
    <w:rsid w:val="00B76057"/>
    <w:rsid w:val="00B94F96"/>
    <w:rsid w:val="00BA60A1"/>
    <w:rsid w:val="00BB328D"/>
    <w:rsid w:val="00BB44A7"/>
    <w:rsid w:val="00BC75C7"/>
    <w:rsid w:val="00BD3B93"/>
    <w:rsid w:val="00BF449D"/>
    <w:rsid w:val="00C0334A"/>
    <w:rsid w:val="00C11577"/>
    <w:rsid w:val="00C13237"/>
    <w:rsid w:val="00C15304"/>
    <w:rsid w:val="00C25463"/>
    <w:rsid w:val="00C30B95"/>
    <w:rsid w:val="00C34CA9"/>
    <w:rsid w:val="00C45546"/>
    <w:rsid w:val="00C538CC"/>
    <w:rsid w:val="00C60ABF"/>
    <w:rsid w:val="00C67A7E"/>
    <w:rsid w:val="00C73577"/>
    <w:rsid w:val="00C805D2"/>
    <w:rsid w:val="00C850E1"/>
    <w:rsid w:val="00C8518C"/>
    <w:rsid w:val="00C87063"/>
    <w:rsid w:val="00CA23C1"/>
    <w:rsid w:val="00CA267F"/>
    <w:rsid w:val="00CB3718"/>
    <w:rsid w:val="00CB555C"/>
    <w:rsid w:val="00CB7EFB"/>
    <w:rsid w:val="00CC0144"/>
    <w:rsid w:val="00CC3766"/>
    <w:rsid w:val="00CC4EC5"/>
    <w:rsid w:val="00CD197B"/>
    <w:rsid w:val="00CD4809"/>
    <w:rsid w:val="00CE0D5C"/>
    <w:rsid w:val="00CE2FFD"/>
    <w:rsid w:val="00CE47F6"/>
    <w:rsid w:val="00CE7CD5"/>
    <w:rsid w:val="00CF132D"/>
    <w:rsid w:val="00CF146E"/>
    <w:rsid w:val="00CF1DBD"/>
    <w:rsid w:val="00CF577E"/>
    <w:rsid w:val="00D01C60"/>
    <w:rsid w:val="00D06340"/>
    <w:rsid w:val="00D0666D"/>
    <w:rsid w:val="00D10882"/>
    <w:rsid w:val="00D23DCE"/>
    <w:rsid w:val="00D2530C"/>
    <w:rsid w:val="00D3236F"/>
    <w:rsid w:val="00D45AB8"/>
    <w:rsid w:val="00D531B2"/>
    <w:rsid w:val="00D54254"/>
    <w:rsid w:val="00D57792"/>
    <w:rsid w:val="00D7506D"/>
    <w:rsid w:val="00D77FEA"/>
    <w:rsid w:val="00D840FE"/>
    <w:rsid w:val="00D904E7"/>
    <w:rsid w:val="00D92DDD"/>
    <w:rsid w:val="00D95A2F"/>
    <w:rsid w:val="00D97F97"/>
    <w:rsid w:val="00DA2464"/>
    <w:rsid w:val="00DA35BB"/>
    <w:rsid w:val="00DA4DA3"/>
    <w:rsid w:val="00DA4FF3"/>
    <w:rsid w:val="00DA6F87"/>
    <w:rsid w:val="00DB1B2F"/>
    <w:rsid w:val="00DB3005"/>
    <w:rsid w:val="00DB74B0"/>
    <w:rsid w:val="00DD02C1"/>
    <w:rsid w:val="00DD5122"/>
    <w:rsid w:val="00DE52CF"/>
    <w:rsid w:val="00DE7992"/>
    <w:rsid w:val="00E008E6"/>
    <w:rsid w:val="00E02C19"/>
    <w:rsid w:val="00E036AA"/>
    <w:rsid w:val="00E1085C"/>
    <w:rsid w:val="00E22FD4"/>
    <w:rsid w:val="00E23226"/>
    <w:rsid w:val="00E25574"/>
    <w:rsid w:val="00E266FE"/>
    <w:rsid w:val="00E3497B"/>
    <w:rsid w:val="00E42E2B"/>
    <w:rsid w:val="00E456D8"/>
    <w:rsid w:val="00E46FA8"/>
    <w:rsid w:val="00E564B2"/>
    <w:rsid w:val="00E63985"/>
    <w:rsid w:val="00E63F77"/>
    <w:rsid w:val="00E662A1"/>
    <w:rsid w:val="00E74478"/>
    <w:rsid w:val="00E74693"/>
    <w:rsid w:val="00E76FC0"/>
    <w:rsid w:val="00E82CF1"/>
    <w:rsid w:val="00E870C4"/>
    <w:rsid w:val="00EB6844"/>
    <w:rsid w:val="00EC2A55"/>
    <w:rsid w:val="00EC389C"/>
    <w:rsid w:val="00EC6BB4"/>
    <w:rsid w:val="00ED703C"/>
    <w:rsid w:val="00EE296A"/>
    <w:rsid w:val="00EF1DB6"/>
    <w:rsid w:val="00F007AA"/>
    <w:rsid w:val="00F02E67"/>
    <w:rsid w:val="00F040F0"/>
    <w:rsid w:val="00F10EE1"/>
    <w:rsid w:val="00F16DE8"/>
    <w:rsid w:val="00F221AC"/>
    <w:rsid w:val="00F32243"/>
    <w:rsid w:val="00F34D39"/>
    <w:rsid w:val="00F37E48"/>
    <w:rsid w:val="00F41A76"/>
    <w:rsid w:val="00F4612F"/>
    <w:rsid w:val="00F51E38"/>
    <w:rsid w:val="00F54BA7"/>
    <w:rsid w:val="00F632A1"/>
    <w:rsid w:val="00F63454"/>
    <w:rsid w:val="00F64582"/>
    <w:rsid w:val="00F66909"/>
    <w:rsid w:val="00F7414D"/>
    <w:rsid w:val="00F849A3"/>
    <w:rsid w:val="00F974AC"/>
    <w:rsid w:val="00FA34A7"/>
    <w:rsid w:val="00FA728A"/>
    <w:rsid w:val="00FB1395"/>
    <w:rsid w:val="00FB591D"/>
    <w:rsid w:val="00FB67A4"/>
    <w:rsid w:val="00FC0EB3"/>
    <w:rsid w:val="00FC2580"/>
    <w:rsid w:val="00FC7CBF"/>
    <w:rsid w:val="00FD46DC"/>
    <w:rsid w:val="00FE41D2"/>
    <w:rsid w:val="00FE5BC9"/>
    <w:rsid w:val="00FF0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DA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14DAE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B14DAE"/>
    <w:pPr>
      <w:keepNext/>
      <w:jc w:val="both"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B14DAE"/>
    <w:pPr>
      <w:keepNext/>
      <w:jc w:val="center"/>
      <w:outlineLvl w:val="2"/>
    </w:pPr>
    <w:rPr>
      <w:rFonts w:ascii="Garamond" w:hAnsi="Garamond"/>
      <w:caps/>
      <w:sz w:val="40"/>
      <w:szCs w:val="40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23271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2327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23271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23271D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14DAE"/>
    <w:rPr>
      <w:rFonts w:cs="Times New Roman"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14DAE"/>
    <w:rPr>
      <w:rFonts w:ascii="Garamond" w:hAnsi="Garamond" w:cs="Times New Roman"/>
      <w:caps/>
      <w:sz w:val="40"/>
      <w:lang w:val="en-US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3271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3271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3271D"/>
    <w:rPr>
      <w:rFonts w:ascii="Calibri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3271D"/>
    <w:rPr>
      <w:rFonts w:ascii="Calibri" w:hAnsi="Calibri" w:cs="Times New Roman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B14DAE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table" w:styleId="TableGrid">
    <w:name w:val="Table Grid"/>
    <w:basedOn w:val="TableNormal"/>
    <w:uiPriority w:val="99"/>
    <w:rsid w:val="001C19B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778F4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78F4"/>
    <w:rPr>
      <w:rFonts w:ascii="Tahoma" w:hAnsi="Tahoma" w:cs="Times New Roman"/>
      <w:sz w:val="16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locked/>
    <w:rsid w:val="007E685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E6859"/>
    <w:rPr>
      <w:rFonts w:ascii="Cambria" w:hAnsi="Cambria" w:cs="Times New Roman"/>
      <w:b/>
      <w:kern w:val="28"/>
      <w:sz w:val="32"/>
    </w:rPr>
  </w:style>
  <w:style w:type="character" w:styleId="Emphasis">
    <w:name w:val="Emphasis"/>
    <w:basedOn w:val="DefaultParagraphFont"/>
    <w:uiPriority w:val="99"/>
    <w:qFormat/>
    <w:locked/>
    <w:rsid w:val="0023271D"/>
    <w:rPr>
      <w:rFonts w:cs="Times New Roman"/>
      <w:i/>
      <w:iCs/>
    </w:rPr>
  </w:style>
  <w:style w:type="paragraph" w:styleId="NoSpacing">
    <w:name w:val="No Spacing"/>
    <w:uiPriority w:val="99"/>
    <w:qFormat/>
    <w:rsid w:val="0023271D"/>
    <w:rPr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15697E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1807D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07D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807D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07D4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1111</TotalTime>
  <Pages>1</Pages>
  <Words>178</Words>
  <Characters>1020</Characters>
  <Application>Microsoft Office Outlook</Application>
  <DocSecurity>0</DocSecurity>
  <Lines>0</Lines>
  <Paragraphs>0</Paragraphs>
  <ScaleCrop>false</ScaleCrop>
  <Company>Office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410</cp:revision>
  <cp:lastPrinted>2026-04-01T06:22:00Z</cp:lastPrinted>
  <dcterms:created xsi:type="dcterms:W3CDTF">2015-02-10T08:58:00Z</dcterms:created>
  <dcterms:modified xsi:type="dcterms:W3CDTF">2026-07-08T08:28:00Z</dcterms:modified>
</cp:coreProperties>
</file>