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ED4" w:rsidRPr="00E75EA8" w:rsidRDefault="00030ED4" w:rsidP="00575844">
      <w:pPr>
        <w:spacing w:before="240" w:after="60"/>
        <w:jc w:val="right"/>
        <w:outlineLvl w:val="0"/>
        <w:rPr>
          <w:kern w:val="28"/>
          <w:sz w:val="28"/>
          <w:szCs w:val="28"/>
        </w:rPr>
      </w:pPr>
      <w:r w:rsidRPr="00E75EA8">
        <w:rPr>
          <w:kern w:val="28"/>
          <w:sz w:val="28"/>
          <w:szCs w:val="28"/>
        </w:rPr>
        <w:t>Утверждено</w:t>
      </w:r>
    </w:p>
    <w:p w:rsidR="00030ED4" w:rsidRPr="00E75EA8" w:rsidRDefault="00030ED4" w:rsidP="00575844">
      <w:pPr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>з</w:t>
      </w:r>
      <w:r w:rsidRPr="00E75EA8">
        <w:rPr>
          <w:sz w:val="28"/>
          <w:szCs w:val="28"/>
        </w:rPr>
        <w:t>аведующим МАДОУ д/с 39 города Тюмени</w:t>
      </w:r>
    </w:p>
    <w:p w:rsidR="00030ED4" w:rsidRPr="00E75EA8" w:rsidRDefault="00030ED4" w:rsidP="00575844">
      <w:pPr>
        <w:jc w:val="right"/>
        <w:rPr>
          <w:rStyle w:val="Strong"/>
          <w:b w:val="0"/>
          <w:bCs w:val="0"/>
          <w:sz w:val="28"/>
          <w:szCs w:val="28"/>
        </w:rPr>
      </w:pPr>
      <w:r w:rsidRPr="00E75EA8">
        <w:rPr>
          <w:sz w:val="28"/>
          <w:szCs w:val="28"/>
        </w:rPr>
        <w:t>Л.В. Кравцовой</w:t>
      </w:r>
    </w:p>
    <w:tbl>
      <w:tblPr>
        <w:tblpPr w:leftFromText="180" w:rightFromText="180" w:vertAnchor="text" w:horzAnchor="margin" w:tblpY="964"/>
        <w:tblW w:w="10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482"/>
        <w:gridCol w:w="2212"/>
        <w:gridCol w:w="61"/>
        <w:gridCol w:w="1880"/>
      </w:tblGrid>
      <w:tr w:rsidR="00030ED4" w:rsidRPr="00365002" w:rsidTr="00AA47A8">
        <w:trPr>
          <w:trHeight w:val="909"/>
        </w:trPr>
        <w:tc>
          <w:tcPr>
            <w:tcW w:w="6482" w:type="dxa"/>
          </w:tcPr>
          <w:p w:rsidR="00030ED4" w:rsidRPr="00365002" w:rsidRDefault="00030ED4" w:rsidP="00AA47A8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МЕНЮ</w:t>
            </w:r>
          </w:p>
          <w:p w:rsidR="00030ED4" w:rsidRPr="00365002" w:rsidRDefault="00030ED4" w:rsidP="00AA47A8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На</w:t>
            </w:r>
            <w:r>
              <w:rPr>
                <w:rStyle w:val="Strong"/>
                <w:b w:val="0"/>
                <w:bCs w:val="0"/>
                <w:sz w:val="28"/>
                <w:szCs w:val="28"/>
              </w:rPr>
              <w:t xml:space="preserve"> 10 июля 2026 года</w:t>
            </w:r>
          </w:p>
          <w:p w:rsidR="00030ED4" w:rsidRPr="00365002" w:rsidRDefault="00030ED4" w:rsidP="00AA47A8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</w:p>
          <w:p w:rsidR="00030ED4" w:rsidRPr="00365002" w:rsidRDefault="00030ED4" w:rsidP="00AA47A8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12" w:type="dxa"/>
          </w:tcPr>
          <w:p w:rsidR="00030ED4" w:rsidRPr="00365002" w:rsidRDefault="00030ED4" w:rsidP="00AA47A8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ВЫХОД БЛЮДА</w:t>
            </w:r>
          </w:p>
          <w:p w:rsidR="00030ED4" w:rsidRPr="00365002" w:rsidRDefault="00030ED4" w:rsidP="00AA47A8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с 2до 3 лет</w:t>
            </w:r>
          </w:p>
          <w:p w:rsidR="00030ED4" w:rsidRPr="00365002" w:rsidRDefault="00030ED4" w:rsidP="00AA47A8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гр/ккал</w:t>
            </w:r>
          </w:p>
        </w:tc>
        <w:tc>
          <w:tcPr>
            <w:tcW w:w="1941" w:type="dxa"/>
            <w:gridSpan w:val="2"/>
          </w:tcPr>
          <w:p w:rsidR="00030ED4" w:rsidRPr="00365002" w:rsidRDefault="00030ED4" w:rsidP="00AA47A8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ВЫХОД БЛЮДА</w:t>
            </w:r>
          </w:p>
          <w:p w:rsidR="00030ED4" w:rsidRPr="00365002" w:rsidRDefault="00030ED4" w:rsidP="00AA47A8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с 3 до 7 лет</w:t>
            </w:r>
          </w:p>
          <w:p w:rsidR="00030ED4" w:rsidRPr="00365002" w:rsidRDefault="00030ED4" w:rsidP="00AA47A8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гр/ккал</w:t>
            </w:r>
          </w:p>
        </w:tc>
      </w:tr>
      <w:tr w:rsidR="00030ED4" w:rsidRPr="00365002" w:rsidTr="00892900">
        <w:trPr>
          <w:trHeight w:val="287"/>
        </w:trPr>
        <w:tc>
          <w:tcPr>
            <w:tcW w:w="10635" w:type="dxa"/>
            <w:gridSpan w:val="4"/>
          </w:tcPr>
          <w:p w:rsidR="00030ED4" w:rsidRPr="00365002" w:rsidRDefault="00030ED4" w:rsidP="00AA47A8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>
              <w:rPr>
                <w:rStyle w:val="Strong"/>
                <w:b w:val="0"/>
                <w:bCs w:val="0"/>
                <w:sz w:val="28"/>
                <w:szCs w:val="28"/>
              </w:rPr>
              <w:t xml:space="preserve">                      ЗАВТРАК</w:t>
            </w:r>
          </w:p>
        </w:tc>
      </w:tr>
      <w:tr w:rsidR="00030ED4" w:rsidRPr="00365002" w:rsidTr="00AA47A8">
        <w:trPr>
          <w:trHeight w:val="287"/>
        </w:trPr>
        <w:tc>
          <w:tcPr>
            <w:tcW w:w="6482" w:type="dxa"/>
          </w:tcPr>
          <w:p w:rsidR="00030ED4" w:rsidRPr="00365002" w:rsidRDefault="00030ED4" w:rsidP="00AA47A8">
            <w:pPr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 xml:space="preserve">Омлет натуральный </w:t>
            </w:r>
          </w:p>
        </w:tc>
        <w:tc>
          <w:tcPr>
            <w:tcW w:w="2212" w:type="dxa"/>
          </w:tcPr>
          <w:p w:rsidR="00030ED4" w:rsidRPr="00365002" w:rsidRDefault="00030ED4" w:rsidP="00AA47A8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150/127</w:t>
            </w:r>
          </w:p>
        </w:tc>
        <w:tc>
          <w:tcPr>
            <w:tcW w:w="1941" w:type="dxa"/>
            <w:gridSpan w:val="2"/>
          </w:tcPr>
          <w:p w:rsidR="00030ED4" w:rsidRPr="00365002" w:rsidRDefault="00030ED4" w:rsidP="00AA47A8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180/151</w:t>
            </w:r>
          </w:p>
        </w:tc>
      </w:tr>
      <w:tr w:rsidR="00030ED4" w:rsidRPr="00365002" w:rsidTr="00AA47A8">
        <w:trPr>
          <w:trHeight w:val="286"/>
        </w:trPr>
        <w:tc>
          <w:tcPr>
            <w:tcW w:w="6482" w:type="dxa"/>
          </w:tcPr>
          <w:p w:rsidR="00030ED4" w:rsidRPr="00365002" w:rsidRDefault="00030ED4" w:rsidP="00AA47A8">
            <w:pPr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Омлет натуральный на воде (аллергия)</w:t>
            </w:r>
          </w:p>
        </w:tc>
        <w:tc>
          <w:tcPr>
            <w:tcW w:w="2212" w:type="dxa"/>
          </w:tcPr>
          <w:p w:rsidR="00030ED4" w:rsidRPr="00365002" w:rsidRDefault="00030ED4" w:rsidP="00AA47A8">
            <w:pPr>
              <w:jc w:val="center"/>
              <w:rPr>
                <w:sz w:val="28"/>
                <w:szCs w:val="28"/>
              </w:rPr>
            </w:pPr>
            <w:r w:rsidRPr="00365002">
              <w:rPr>
                <w:sz w:val="28"/>
                <w:szCs w:val="28"/>
              </w:rPr>
              <w:t>160/119</w:t>
            </w:r>
          </w:p>
        </w:tc>
        <w:tc>
          <w:tcPr>
            <w:tcW w:w="1941" w:type="dxa"/>
            <w:gridSpan w:val="2"/>
          </w:tcPr>
          <w:p w:rsidR="00030ED4" w:rsidRPr="00365002" w:rsidRDefault="00030ED4" w:rsidP="00AA47A8">
            <w:pPr>
              <w:jc w:val="center"/>
              <w:rPr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180/139</w:t>
            </w:r>
          </w:p>
        </w:tc>
      </w:tr>
      <w:tr w:rsidR="00030ED4" w:rsidRPr="00365002" w:rsidTr="00AA47A8">
        <w:trPr>
          <w:trHeight w:val="128"/>
        </w:trPr>
        <w:tc>
          <w:tcPr>
            <w:tcW w:w="6482" w:type="dxa"/>
          </w:tcPr>
          <w:p w:rsidR="00030ED4" w:rsidRPr="00132C6E" w:rsidRDefault="00030ED4" w:rsidP="00AA47A8">
            <w:pPr>
              <w:rPr>
                <w:rStyle w:val="Strong"/>
                <w:b w:val="0"/>
                <w:bCs w:val="0"/>
                <w:sz w:val="28"/>
                <w:szCs w:val="28"/>
              </w:rPr>
            </w:pPr>
            <w:r>
              <w:rPr>
                <w:rStyle w:val="Strong"/>
                <w:b w:val="0"/>
                <w:bCs w:val="0"/>
                <w:sz w:val="28"/>
                <w:szCs w:val="28"/>
              </w:rPr>
              <w:t>Чай с сахаром</w:t>
            </w:r>
            <w:r w:rsidRPr="00132C6E">
              <w:rPr>
                <w:rStyle w:val="Strong"/>
                <w:b w:val="0"/>
                <w:bCs w:val="0"/>
                <w:sz w:val="28"/>
                <w:szCs w:val="28"/>
              </w:rPr>
              <w:t xml:space="preserve"> </w:t>
            </w:r>
          </w:p>
        </w:tc>
        <w:tc>
          <w:tcPr>
            <w:tcW w:w="2212" w:type="dxa"/>
            <w:tcBorders>
              <w:top w:val="nil"/>
            </w:tcBorders>
          </w:tcPr>
          <w:p w:rsidR="00030ED4" w:rsidRPr="00132C6E" w:rsidRDefault="00030ED4" w:rsidP="00AA47A8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132C6E">
              <w:rPr>
                <w:rStyle w:val="Strong"/>
                <w:b w:val="0"/>
                <w:bCs w:val="0"/>
                <w:sz w:val="28"/>
                <w:szCs w:val="28"/>
              </w:rPr>
              <w:t>180/</w:t>
            </w:r>
            <w:r>
              <w:rPr>
                <w:rStyle w:val="Strong"/>
                <w:b w:val="0"/>
                <w:bCs w:val="0"/>
                <w:sz w:val="28"/>
                <w:szCs w:val="28"/>
              </w:rPr>
              <w:t>92</w:t>
            </w:r>
          </w:p>
        </w:tc>
        <w:tc>
          <w:tcPr>
            <w:tcW w:w="1941" w:type="dxa"/>
            <w:gridSpan w:val="2"/>
            <w:tcBorders>
              <w:top w:val="nil"/>
            </w:tcBorders>
          </w:tcPr>
          <w:p w:rsidR="00030ED4" w:rsidRPr="00365002" w:rsidRDefault="00030ED4" w:rsidP="00AA47A8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180/</w:t>
            </w:r>
            <w:r>
              <w:rPr>
                <w:rStyle w:val="Strong"/>
                <w:b w:val="0"/>
                <w:bCs w:val="0"/>
                <w:sz w:val="28"/>
                <w:szCs w:val="28"/>
              </w:rPr>
              <w:t>92</w:t>
            </w:r>
          </w:p>
        </w:tc>
      </w:tr>
      <w:tr w:rsidR="00030ED4" w:rsidRPr="00365002" w:rsidTr="00AA47A8">
        <w:trPr>
          <w:trHeight w:val="233"/>
        </w:trPr>
        <w:tc>
          <w:tcPr>
            <w:tcW w:w="6482" w:type="dxa"/>
          </w:tcPr>
          <w:p w:rsidR="00030ED4" w:rsidRPr="00365002" w:rsidRDefault="00030ED4" w:rsidP="00AA47A8">
            <w:pPr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 xml:space="preserve">Бутерброд с сыром </w:t>
            </w:r>
          </w:p>
        </w:tc>
        <w:tc>
          <w:tcPr>
            <w:tcW w:w="2212" w:type="dxa"/>
          </w:tcPr>
          <w:p w:rsidR="00030ED4" w:rsidRPr="00365002" w:rsidRDefault="00030ED4" w:rsidP="00AA47A8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20/10/69</w:t>
            </w:r>
          </w:p>
        </w:tc>
        <w:tc>
          <w:tcPr>
            <w:tcW w:w="1941" w:type="dxa"/>
            <w:gridSpan w:val="2"/>
          </w:tcPr>
          <w:p w:rsidR="00030ED4" w:rsidRPr="00365002" w:rsidRDefault="00030ED4" w:rsidP="00AA47A8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20/15/83</w:t>
            </w:r>
          </w:p>
        </w:tc>
      </w:tr>
      <w:tr w:rsidR="00030ED4" w:rsidRPr="00365002" w:rsidTr="00AA47A8">
        <w:trPr>
          <w:trHeight w:val="81"/>
        </w:trPr>
        <w:tc>
          <w:tcPr>
            <w:tcW w:w="6482" w:type="dxa"/>
          </w:tcPr>
          <w:p w:rsidR="00030ED4" w:rsidRPr="00365002" w:rsidRDefault="00030ED4" w:rsidP="00AA47A8">
            <w:pPr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 xml:space="preserve">Хлеб ржаной </w:t>
            </w:r>
          </w:p>
        </w:tc>
        <w:tc>
          <w:tcPr>
            <w:tcW w:w="2212" w:type="dxa"/>
          </w:tcPr>
          <w:p w:rsidR="00030ED4" w:rsidRPr="00365002" w:rsidRDefault="00030ED4" w:rsidP="00AA47A8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941" w:type="dxa"/>
            <w:gridSpan w:val="2"/>
          </w:tcPr>
          <w:p w:rsidR="00030ED4" w:rsidRPr="00365002" w:rsidRDefault="00030ED4" w:rsidP="00AA47A8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20/35</w:t>
            </w:r>
            <w:r>
              <w:rPr>
                <w:rStyle w:val="Strong"/>
                <w:b w:val="0"/>
                <w:bCs w:val="0"/>
                <w:sz w:val="28"/>
                <w:szCs w:val="28"/>
              </w:rPr>
              <w:t>(а)</w:t>
            </w:r>
          </w:p>
        </w:tc>
      </w:tr>
      <w:tr w:rsidR="00030ED4" w:rsidRPr="00365002" w:rsidTr="00AA47A8">
        <w:trPr>
          <w:trHeight w:val="211"/>
        </w:trPr>
        <w:tc>
          <w:tcPr>
            <w:tcW w:w="6482" w:type="dxa"/>
          </w:tcPr>
          <w:p w:rsidR="00030ED4" w:rsidRPr="00365002" w:rsidRDefault="00030ED4" w:rsidP="00AA47A8">
            <w:pPr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Печенье затяжное (аллергия)</w:t>
            </w:r>
          </w:p>
        </w:tc>
        <w:tc>
          <w:tcPr>
            <w:tcW w:w="2212" w:type="dxa"/>
          </w:tcPr>
          <w:p w:rsidR="00030ED4" w:rsidRPr="00365002" w:rsidRDefault="00030ED4" w:rsidP="00AA47A8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10/68</w:t>
            </w:r>
          </w:p>
        </w:tc>
        <w:tc>
          <w:tcPr>
            <w:tcW w:w="1941" w:type="dxa"/>
            <w:gridSpan w:val="2"/>
          </w:tcPr>
          <w:p w:rsidR="00030ED4" w:rsidRPr="00365002" w:rsidRDefault="00030ED4" w:rsidP="00AA47A8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15/82</w:t>
            </w:r>
          </w:p>
        </w:tc>
      </w:tr>
      <w:tr w:rsidR="00030ED4" w:rsidRPr="00365002" w:rsidTr="00AA47A8">
        <w:trPr>
          <w:trHeight w:val="405"/>
        </w:trPr>
        <w:tc>
          <w:tcPr>
            <w:tcW w:w="6482" w:type="dxa"/>
          </w:tcPr>
          <w:p w:rsidR="00030ED4" w:rsidRPr="00365002" w:rsidRDefault="00030ED4" w:rsidP="00AA47A8">
            <w:pPr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Чай с молоком спец. (аллергия)</w:t>
            </w:r>
          </w:p>
        </w:tc>
        <w:tc>
          <w:tcPr>
            <w:tcW w:w="2212" w:type="dxa"/>
          </w:tcPr>
          <w:p w:rsidR="00030ED4" w:rsidRPr="00365002" w:rsidRDefault="00030ED4" w:rsidP="00AA47A8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180/106</w:t>
            </w:r>
          </w:p>
        </w:tc>
        <w:tc>
          <w:tcPr>
            <w:tcW w:w="1941" w:type="dxa"/>
            <w:gridSpan w:val="2"/>
          </w:tcPr>
          <w:p w:rsidR="00030ED4" w:rsidRPr="00365002" w:rsidRDefault="00030ED4" w:rsidP="00AA47A8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200/118</w:t>
            </w:r>
          </w:p>
        </w:tc>
      </w:tr>
      <w:tr w:rsidR="00030ED4" w:rsidRPr="00365002" w:rsidTr="00892900">
        <w:trPr>
          <w:trHeight w:val="405"/>
        </w:trPr>
        <w:tc>
          <w:tcPr>
            <w:tcW w:w="10635" w:type="dxa"/>
            <w:gridSpan w:val="4"/>
          </w:tcPr>
          <w:p w:rsidR="00030ED4" w:rsidRPr="00365002" w:rsidRDefault="00030ED4" w:rsidP="00AA47A8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>
              <w:rPr>
                <w:rStyle w:val="Strong"/>
                <w:b w:val="0"/>
                <w:bCs w:val="0"/>
                <w:sz w:val="28"/>
                <w:szCs w:val="28"/>
              </w:rPr>
              <w:t xml:space="preserve">                     2 ЗАВТРАК</w:t>
            </w:r>
          </w:p>
        </w:tc>
      </w:tr>
      <w:tr w:rsidR="00030ED4" w:rsidRPr="00365002" w:rsidTr="00AA47A8">
        <w:trPr>
          <w:trHeight w:val="318"/>
        </w:trPr>
        <w:tc>
          <w:tcPr>
            <w:tcW w:w="6482" w:type="dxa"/>
          </w:tcPr>
          <w:p w:rsidR="00030ED4" w:rsidRPr="00365002" w:rsidRDefault="00030ED4" w:rsidP="00AA47A8">
            <w:pPr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Сок в ассортименте</w:t>
            </w:r>
          </w:p>
        </w:tc>
        <w:tc>
          <w:tcPr>
            <w:tcW w:w="2212" w:type="dxa"/>
          </w:tcPr>
          <w:p w:rsidR="00030ED4" w:rsidRPr="00365002" w:rsidRDefault="00030ED4" w:rsidP="00AA47A8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150/70</w:t>
            </w:r>
          </w:p>
        </w:tc>
        <w:tc>
          <w:tcPr>
            <w:tcW w:w="1941" w:type="dxa"/>
            <w:gridSpan w:val="2"/>
          </w:tcPr>
          <w:p w:rsidR="00030ED4" w:rsidRPr="00365002" w:rsidRDefault="00030ED4" w:rsidP="00AA47A8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180/91</w:t>
            </w:r>
          </w:p>
        </w:tc>
      </w:tr>
      <w:tr w:rsidR="00030ED4" w:rsidRPr="00365002" w:rsidTr="00892900">
        <w:trPr>
          <w:trHeight w:val="318"/>
        </w:trPr>
        <w:tc>
          <w:tcPr>
            <w:tcW w:w="10635" w:type="dxa"/>
            <w:gridSpan w:val="4"/>
          </w:tcPr>
          <w:p w:rsidR="00030ED4" w:rsidRPr="00365002" w:rsidRDefault="00030ED4" w:rsidP="00AA47A8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>
              <w:rPr>
                <w:rStyle w:val="Strong"/>
                <w:b w:val="0"/>
                <w:bCs w:val="0"/>
                <w:sz w:val="28"/>
                <w:szCs w:val="28"/>
              </w:rPr>
              <w:t xml:space="preserve">                     ОБЕД</w:t>
            </w:r>
          </w:p>
        </w:tc>
      </w:tr>
      <w:tr w:rsidR="00030ED4" w:rsidRPr="00365002" w:rsidTr="00AA47A8">
        <w:trPr>
          <w:trHeight w:val="81"/>
        </w:trPr>
        <w:tc>
          <w:tcPr>
            <w:tcW w:w="6482" w:type="dxa"/>
          </w:tcPr>
          <w:p w:rsidR="00030ED4" w:rsidRPr="00365002" w:rsidRDefault="00030ED4" w:rsidP="00132C6E">
            <w:pPr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 xml:space="preserve">Суп-лапша с курицей </w:t>
            </w:r>
          </w:p>
        </w:tc>
        <w:tc>
          <w:tcPr>
            <w:tcW w:w="2212" w:type="dxa"/>
          </w:tcPr>
          <w:p w:rsidR="00030ED4" w:rsidRPr="00365002" w:rsidRDefault="00030ED4" w:rsidP="00132C6E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150/10/99</w:t>
            </w:r>
          </w:p>
        </w:tc>
        <w:tc>
          <w:tcPr>
            <w:tcW w:w="1941" w:type="dxa"/>
            <w:gridSpan w:val="2"/>
          </w:tcPr>
          <w:p w:rsidR="00030ED4" w:rsidRPr="00365002" w:rsidRDefault="00030ED4" w:rsidP="00132C6E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180/10/115</w:t>
            </w:r>
          </w:p>
        </w:tc>
      </w:tr>
      <w:tr w:rsidR="00030ED4" w:rsidRPr="00365002" w:rsidTr="00AA47A8">
        <w:trPr>
          <w:trHeight w:val="279"/>
        </w:trPr>
        <w:tc>
          <w:tcPr>
            <w:tcW w:w="6482" w:type="dxa"/>
          </w:tcPr>
          <w:p w:rsidR="00030ED4" w:rsidRPr="00365002" w:rsidRDefault="00030ED4" w:rsidP="00132C6E">
            <w:pPr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Суп-лапша с курицей на раст. масле (а)</w:t>
            </w:r>
          </w:p>
        </w:tc>
        <w:tc>
          <w:tcPr>
            <w:tcW w:w="2212" w:type="dxa"/>
          </w:tcPr>
          <w:p w:rsidR="00030ED4" w:rsidRPr="00365002" w:rsidRDefault="00030ED4" w:rsidP="00132C6E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150/10/101</w:t>
            </w:r>
          </w:p>
        </w:tc>
        <w:tc>
          <w:tcPr>
            <w:tcW w:w="1941" w:type="dxa"/>
            <w:gridSpan w:val="2"/>
          </w:tcPr>
          <w:p w:rsidR="00030ED4" w:rsidRPr="00365002" w:rsidRDefault="00030ED4" w:rsidP="00132C6E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180/10/125</w:t>
            </w:r>
          </w:p>
        </w:tc>
      </w:tr>
      <w:tr w:rsidR="00030ED4" w:rsidRPr="00365002" w:rsidTr="00AA47A8">
        <w:trPr>
          <w:trHeight w:val="81"/>
        </w:trPr>
        <w:tc>
          <w:tcPr>
            <w:tcW w:w="6482" w:type="dxa"/>
          </w:tcPr>
          <w:p w:rsidR="00030ED4" w:rsidRPr="00365002" w:rsidRDefault="00030ED4" w:rsidP="00132C6E">
            <w:pPr>
              <w:rPr>
                <w:rStyle w:val="Strong"/>
                <w:b w:val="0"/>
                <w:bCs w:val="0"/>
                <w:sz w:val="28"/>
                <w:szCs w:val="28"/>
              </w:rPr>
            </w:pPr>
            <w:r>
              <w:rPr>
                <w:rStyle w:val="Strong"/>
                <w:b w:val="0"/>
                <w:bCs w:val="0"/>
                <w:sz w:val="28"/>
                <w:szCs w:val="28"/>
              </w:rPr>
              <w:t xml:space="preserve">Шницель </w:t>
            </w: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 xml:space="preserve"> из мяса (свинина и говядина)</w:t>
            </w:r>
          </w:p>
        </w:tc>
        <w:tc>
          <w:tcPr>
            <w:tcW w:w="2212" w:type="dxa"/>
          </w:tcPr>
          <w:p w:rsidR="00030ED4" w:rsidRPr="00365002" w:rsidRDefault="00030ED4" w:rsidP="00132C6E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50/106</w:t>
            </w:r>
          </w:p>
        </w:tc>
        <w:tc>
          <w:tcPr>
            <w:tcW w:w="1941" w:type="dxa"/>
            <w:gridSpan w:val="2"/>
          </w:tcPr>
          <w:p w:rsidR="00030ED4" w:rsidRPr="00365002" w:rsidRDefault="00030ED4" w:rsidP="00132C6E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70/149</w:t>
            </w:r>
          </w:p>
        </w:tc>
      </w:tr>
      <w:tr w:rsidR="00030ED4" w:rsidRPr="00365002" w:rsidTr="00AA47A8">
        <w:trPr>
          <w:trHeight w:val="265"/>
        </w:trPr>
        <w:tc>
          <w:tcPr>
            <w:tcW w:w="6482" w:type="dxa"/>
          </w:tcPr>
          <w:p w:rsidR="00030ED4" w:rsidRPr="00365002" w:rsidRDefault="00030ED4" w:rsidP="00132C6E">
            <w:pPr>
              <w:rPr>
                <w:rStyle w:val="Strong"/>
                <w:b w:val="0"/>
                <w:bCs w:val="0"/>
                <w:sz w:val="28"/>
                <w:szCs w:val="28"/>
              </w:rPr>
            </w:pPr>
            <w:r>
              <w:rPr>
                <w:rStyle w:val="Strong"/>
                <w:b w:val="0"/>
                <w:bCs w:val="0"/>
                <w:sz w:val="28"/>
                <w:szCs w:val="28"/>
              </w:rPr>
              <w:t xml:space="preserve">Шницель </w:t>
            </w: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 xml:space="preserve"> из мяса (свинина, говядина) без молока (а)</w:t>
            </w:r>
          </w:p>
        </w:tc>
        <w:tc>
          <w:tcPr>
            <w:tcW w:w="2212" w:type="dxa"/>
          </w:tcPr>
          <w:p w:rsidR="00030ED4" w:rsidRPr="00365002" w:rsidRDefault="00030ED4" w:rsidP="00132C6E">
            <w:pPr>
              <w:tabs>
                <w:tab w:val="center" w:pos="1990"/>
              </w:tabs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50/106</w:t>
            </w:r>
          </w:p>
        </w:tc>
        <w:tc>
          <w:tcPr>
            <w:tcW w:w="1941" w:type="dxa"/>
            <w:gridSpan w:val="2"/>
          </w:tcPr>
          <w:p w:rsidR="00030ED4" w:rsidRPr="00365002" w:rsidRDefault="00030ED4" w:rsidP="00132C6E">
            <w:pPr>
              <w:tabs>
                <w:tab w:val="center" w:pos="1990"/>
              </w:tabs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70/149</w:t>
            </w:r>
          </w:p>
        </w:tc>
      </w:tr>
      <w:tr w:rsidR="00030ED4" w:rsidRPr="00365002" w:rsidTr="00AA47A8">
        <w:trPr>
          <w:trHeight w:val="265"/>
        </w:trPr>
        <w:tc>
          <w:tcPr>
            <w:tcW w:w="6482" w:type="dxa"/>
          </w:tcPr>
          <w:p w:rsidR="00030ED4" w:rsidRPr="00365002" w:rsidRDefault="00030ED4" w:rsidP="00132C6E">
            <w:pPr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Овощи, припущенные в сметане</w:t>
            </w:r>
          </w:p>
        </w:tc>
        <w:tc>
          <w:tcPr>
            <w:tcW w:w="2212" w:type="dxa"/>
          </w:tcPr>
          <w:p w:rsidR="00030ED4" w:rsidRPr="00365002" w:rsidRDefault="00030ED4" w:rsidP="00132C6E">
            <w:pPr>
              <w:tabs>
                <w:tab w:val="center" w:pos="1990"/>
              </w:tabs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120/87</w:t>
            </w:r>
          </w:p>
        </w:tc>
        <w:tc>
          <w:tcPr>
            <w:tcW w:w="1941" w:type="dxa"/>
            <w:gridSpan w:val="2"/>
          </w:tcPr>
          <w:p w:rsidR="00030ED4" w:rsidRPr="00365002" w:rsidRDefault="00030ED4" w:rsidP="00132C6E">
            <w:pPr>
              <w:tabs>
                <w:tab w:val="center" w:pos="1990"/>
              </w:tabs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150/107</w:t>
            </w:r>
          </w:p>
        </w:tc>
      </w:tr>
      <w:tr w:rsidR="00030ED4" w:rsidRPr="00365002" w:rsidTr="00AA47A8">
        <w:trPr>
          <w:trHeight w:val="81"/>
        </w:trPr>
        <w:tc>
          <w:tcPr>
            <w:tcW w:w="6482" w:type="dxa"/>
          </w:tcPr>
          <w:p w:rsidR="00030ED4" w:rsidRPr="00365002" w:rsidRDefault="00030ED4" w:rsidP="00132C6E">
            <w:pPr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Овощи, припущенные с маслом раст. (аллергия)</w:t>
            </w:r>
          </w:p>
        </w:tc>
        <w:tc>
          <w:tcPr>
            <w:tcW w:w="2212" w:type="dxa"/>
          </w:tcPr>
          <w:p w:rsidR="00030ED4" w:rsidRPr="00365002" w:rsidRDefault="00030ED4" w:rsidP="00132C6E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120/93</w:t>
            </w:r>
          </w:p>
        </w:tc>
        <w:tc>
          <w:tcPr>
            <w:tcW w:w="1941" w:type="dxa"/>
            <w:gridSpan w:val="2"/>
          </w:tcPr>
          <w:p w:rsidR="00030ED4" w:rsidRPr="00365002" w:rsidRDefault="00030ED4" w:rsidP="00132C6E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150/112</w:t>
            </w:r>
          </w:p>
        </w:tc>
      </w:tr>
      <w:tr w:rsidR="00030ED4" w:rsidRPr="00365002" w:rsidTr="00AA47A8">
        <w:trPr>
          <w:trHeight w:val="153"/>
        </w:trPr>
        <w:tc>
          <w:tcPr>
            <w:tcW w:w="6482" w:type="dxa"/>
          </w:tcPr>
          <w:p w:rsidR="00030ED4" w:rsidRPr="00365002" w:rsidRDefault="00030ED4" w:rsidP="00132C6E">
            <w:pPr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Компот из кураги</w:t>
            </w:r>
          </w:p>
        </w:tc>
        <w:tc>
          <w:tcPr>
            <w:tcW w:w="2212" w:type="dxa"/>
          </w:tcPr>
          <w:p w:rsidR="00030ED4" w:rsidRPr="00365002" w:rsidRDefault="00030ED4" w:rsidP="00132C6E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150/52</w:t>
            </w:r>
          </w:p>
        </w:tc>
        <w:tc>
          <w:tcPr>
            <w:tcW w:w="1941" w:type="dxa"/>
            <w:gridSpan w:val="2"/>
          </w:tcPr>
          <w:p w:rsidR="00030ED4" w:rsidRPr="00365002" w:rsidRDefault="00030ED4" w:rsidP="00132C6E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180/67</w:t>
            </w:r>
          </w:p>
        </w:tc>
      </w:tr>
      <w:tr w:rsidR="00030ED4" w:rsidRPr="00365002" w:rsidTr="00AA47A8">
        <w:trPr>
          <w:trHeight w:val="81"/>
        </w:trPr>
        <w:tc>
          <w:tcPr>
            <w:tcW w:w="6482" w:type="dxa"/>
          </w:tcPr>
          <w:p w:rsidR="00030ED4" w:rsidRPr="00365002" w:rsidRDefault="00030ED4" w:rsidP="00132C6E">
            <w:pPr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Хлеб пшеничный</w:t>
            </w:r>
          </w:p>
        </w:tc>
        <w:tc>
          <w:tcPr>
            <w:tcW w:w="2212" w:type="dxa"/>
          </w:tcPr>
          <w:p w:rsidR="00030ED4" w:rsidRPr="00365002" w:rsidRDefault="00030ED4" w:rsidP="00132C6E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20/39</w:t>
            </w:r>
          </w:p>
        </w:tc>
        <w:tc>
          <w:tcPr>
            <w:tcW w:w="1941" w:type="dxa"/>
            <w:gridSpan w:val="2"/>
          </w:tcPr>
          <w:p w:rsidR="00030ED4" w:rsidRPr="00365002" w:rsidRDefault="00030ED4" w:rsidP="00132C6E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20/39</w:t>
            </w:r>
          </w:p>
        </w:tc>
      </w:tr>
      <w:tr w:rsidR="00030ED4" w:rsidRPr="00365002" w:rsidTr="00AA47A8">
        <w:trPr>
          <w:trHeight w:val="81"/>
        </w:trPr>
        <w:tc>
          <w:tcPr>
            <w:tcW w:w="6482" w:type="dxa"/>
          </w:tcPr>
          <w:p w:rsidR="00030ED4" w:rsidRPr="00365002" w:rsidRDefault="00030ED4" w:rsidP="00132C6E">
            <w:pPr>
              <w:tabs>
                <w:tab w:val="left" w:pos="5115"/>
              </w:tabs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 xml:space="preserve">Хлеб ржаной </w:t>
            </w:r>
            <w:r>
              <w:rPr>
                <w:rStyle w:val="Strong"/>
                <w:b w:val="0"/>
                <w:bCs w:val="0"/>
                <w:sz w:val="28"/>
                <w:szCs w:val="28"/>
              </w:rPr>
              <w:tab/>
            </w:r>
          </w:p>
        </w:tc>
        <w:tc>
          <w:tcPr>
            <w:tcW w:w="2212" w:type="dxa"/>
          </w:tcPr>
          <w:p w:rsidR="00030ED4" w:rsidRPr="00365002" w:rsidRDefault="00030ED4" w:rsidP="00132C6E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30/52</w:t>
            </w:r>
          </w:p>
        </w:tc>
        <w:tc>
          <w:tcPr>
            <w:tcW w:w="1941" w:type="dxa"/>
            <w:gridSpan w:val="2"/>
          </w:tcPr>
          <w:p w:rsidR="00030ED4" w:rsidRPr="00365002" w:rsidRDefault="00030ED4" w:rsidP="00132C6E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30/52</w:t>
            </w:r>
          </w:p>
        </w:tc>
      </w:tr>
      <w:tr w:rsidR="00030ED4" w:rsidRPr="00365002" w:rsidTr="00892900">
        <w:trPr>
          <w:trHeight w:val="231"/>
        </w:trPr>
        <w:tc>
          <w:tcPr>
            <w:tcW w:w="10635" w:type="dxa"/>
            <w:gridSpan w:val="4"/>
          </w:tcPr>
          <w:p w:rsidR="00030ED4" w:rsidRPr="00892900" w:rsidRDefault="00030ED4" w:rsidP="00132C6E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>
              <w:rPr>
                <w:rStyle w:val="Strong"/>
                <w:b w:val="0"/>
                <w:bCs w:val="0"/>
                <w:sz w:val="40"/>
                <w:szCs w:val="40"/>
              </w:rPr>
              <w:t xml:space="preserve">              </w:t>
            </w:r>
            <w:r w:rsidRPr="00892900">
              <w:rPr>
                <w:rStyle w:val="Strong"/>
                <w:b w:val="0"/>
                <w:bCs w:val="0"/>
                <w:sz w:val="28"/>
                <w:szCs w:val="28"/>
              </w:rPr>
              <w:t>ПОЛДНИК</w:t>
            </w:r>
          </w:p>
        </w:tc>
      </w:tr>
      <w:tr w:rsidR="00030ED4" w:rsidRPr="00365002" w:rsidTr="00892900">
        <w:trPr>
          <w:trHeight w:val="330"/>
        </w:trPr>
        <w:tc>
          <w:tcPr>
            <w:tcW w:w="6482" w:type="dxa"/>
          </w:tcPr>
          <w:p w:rsidR="00030ED4" w:rsidRDefault="00030ED4" w:rsidP="00132C6E">
            <w:pPr>
              <w:rPr>
                <w:rStyle w:val="Strong"/>
                <w:b w:val="0"/>
                <w:bCs w:val="0"/>
                <w:sz w:val="28"/>
                <w:szCs w:val="28"/>
              </w:rPr>
            </w:pPr>
            <w:r>
              <w:rPr>
                <w:rStyle w:val="Strong"/>
                <w:b w:val="0"/>
                <w:bCs w:val="0"/>
                <w:sz w:val="28"/>
                <w:szCs w:val="28"/>
              </w:rPr>
              <w:t xml:space="preserve">Молоко питьевое кипяченое </w:t>
            </w:r>
          </w:p>
        </w:tc>
        <w:tc>
          <w:tcPr>
            <w:tcW w:w="2273" w:type="dxa"/>
            <w:gridSpan w:val="2"/>
          </w:tcPr>
          <w:p w:rsidR="00030ED4" w:rsidRDefault="00030ED4" w:rsidP="00132C6E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>
              <w:rPr>
                <w:rStyle w:val="Strong"/>
                <w:b w:val="0"/>
                <w:bCs w:val="0"/>
                <w:sz w:val="28"/>
                <w:szCs w:val="28"/>
              </w:rPr>
              <w:t>180/107</w:t>
            </w:r>
          </w:p>
        </w:tc>
        <w:tc>
          <w:tcPr>
            <w:tcW w:w="1880" w:type="dxa"/>
          </w:tcPr>
          <w:p w:rsidR="00030ED4" w:rsidRDefault="00030ED4" w:rsidP="00132C6E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>
              <w:rPr>
                <w:rStyle w:val="Strong"/>
                <w:b w:val="0"/>
                <w:bCs w:val="0"/>
                <w:sz w:val="28"/>
                <w:szCs w:val="28"/>
              </w:rPr>
              <w:t>200/118</w:t>
            </w:r>
          </w:p>
        </w:tc>
      </w:tr>
      <w:tr w:rsidR="00030ED4" w:rsidRPr="00365002" w:rsidTr="00892900">
        <w:trPr>
          <w:trHeight w:val="330"/>
        </w:trPr>
        <w:tc>
          <w:tcPr>
            <w:tcW w:w="6482" w:type="dxa"/>
          </w:tcPr>
          <w:p w:rsidR="00030ED4" w:rsidRDefault="00030ED4" w:rsidP="00132C6E">
            <w:pPr>
              <w:rPr>
                <w:rStyle w:val="Strong"/>
                <w:b w:val="0"/>
                <w:bCs w:val="0"/>
                <w:sz w:val="28"/>
                <w:szCs w:val="28"/>
              </w:rPr>
            </w:pPr>
            <w:r>
              <w:rPr>
                <w:rStyle w:val="Strong"/>
                <w:b w:val="0"/>
                <w:bCs w:val="0"/>
                <w:sz w:val="28"/>
                <w:szCs w:val="28"/>
              </w:rPr>
              <w:t>Молоко безлактозное (аллергия)</w:t>
            </w:r>
          </w:p>
        </w:tc>
        <w:tc>
          <w:tcPr>
            <w:tcW w:w="2273" w:type="dxa"/>
            <w:gridSpan w:val="2"/>
          </w:tcPr>
          <w:p w:rsidR="00030ED4" w:rsidRDefault="00030ED4" w:rsidP="00132C6E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>
              <w:rPr>
                <w:rStyle w:val="Strong"/>
                <w:b w:val="0"/>
                <w:bCs w:val="0"/>
                <w:sz w:val="28"/>
                <w:szCs w:val="28"/>
              </w:rPr>
              <w:t>180/108</w:t>
            </w:r>
          </w:p>
        </w:tc>
        <w:tc>
          <w:tcPr>
            <w:tcW w:w="1880" w:type="dxa"/>
          </w:tcPr>
          <w:p w:rsidR="00030ED4" w:rsidRDefault="00030ED4" w:rsidP="00132C6E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>
              <w:rPr>
                <w:rStyle w:val="Strong"/>
                <w:b w:val="0"/>
                <w:bCs w:val="0"/>
                <w:sz w:val="28"/>
                <w:szCs w:val="28"/>
              </w:rPr>
              <w:t>200/115</w:t>
            </w:r>
          </w:p>
        </w:tc>
      </w:tr>
      <w:tr w:rsidR="00030ED4" w:rsidRPr="00365002" w:rsidTr="00892900">
        <w:trPr>
          <w:trHeight w:val="330"/>
        </w:trPr>
        <w:tc>
          <w:tcPr>
            <w:tcW w:w="6482" w:type="dxa"/>
          </w:tcPr>
          <w:p w:rsidR="00030ED4" w:rsidRDefault="00030ED4" w:rsidP="00132C6E">
            <w:pPr>
              <w:rPr>
                <w:rStyle w:val="Strong"/>
                <w:b w:val="0"/>
                <w:bCs w:val="0"/>
                <w:sz w:val="28"/>
                <w:szCs w:val="28"/>
              </w:rPr>
            </w:pPr>
            <w:r>
              <w:rPr>
                <w:rStyle w:val="Strong"/>
                <w:b w:val="0"/>
                <w:bCs w:val="0"/>
                <w:sz w:val="28"/>
                <w:szCs w:val="28"/>
              </w:rPr>
              <w:t xml:space="preserve">Печенье сахарное  </w:t>
            </w:r>
          </w:p>
        </w:tc>
        <w:tc>
          <w:tcPr>
            <w:tcW w:w="2273" w:type="dxa"/>
            <w:gridSpan w:val="2"/>
          </w:tcPr>
          <w:p w:rsidR="00030ED4" w:rsidRDefault="00030ED4" w:rsidP="00132C6E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>
              <w:rPr>
                <w:rStyle w:val="Strong"/>
                <w:b w:val="0"/>
                <w:bCs w:val="0"/>
                <w:sz w:val="28"/>
                <w:szCs w:val="28"/>
              </w:rPr>
              <w:t>20/70</w:t>
            </w:r>
          </w:p>
        </w:tc>
        <w:tc>
          <w:tcPr>
            <w:tcW w:w="1880" w:type="dxa"/>
          </w:tcPr>
          <w:p w:rsidR="00030ED4" w:rsidRDefault="00030ED4" w:rsidP="00132C6E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>
              <w:rPr>
                <w:rStyle w:val="Strong"/>
                <w:b w:val="0"/>
                <w:bCs w:val="0"/>
                <w:sz w:val="28"/>
                <w:szCs w:val="28"/>
              </w:rPr>
              <w:t>40/141</w:t>
            </w:r>
          </w:p>
        </w:tc>
      </w:tr>
      <w:tr w:rsidR="00030ED4" w:rsidRPr="00365002" w:rsidTr="00892900">
        <w:trPr>
          <w:trHeight w:val="330"/>
        </w:trPr>
        <w:tc>
          <w:tcPr>
            <w:tcW w:w="6482" w:type="dxa"/>
          </w:tcPr>
          <w:p w:rsidR="00030ED4" w:rsidRDefault="00030ED4" w:rsidP="00132C6E">
            <w:pPr>
              <w:rPr>
                <w:rStyle w:val="Strong"/>
                <w:b w:val="0"/>
                <w:bCs w:val="0"/>
                <w:sz w:val="28"/>
                <w:szCs w:val="28"/>
              </w:rPr>
            </w:pPr>
            <w:r>
              <w:rPr>
                <w:rStyle w:val="Strong"/>
                <w:b w:val="0"/>
                <w:bCs w:val="0"/>
                <w:sz w:val="28"/>
                <w:szCs w:val="28"/>
              </w:rPr>
              <w:t>Печенье затяжное(аллергия)</w:t>
            </w:r>
          </w:p>
        </w:tc>
        <w:tc>
          <w:tcPr>
            <w:tcW w:w="2273" w:type="dxa"/>
            <w:gridSpan w:val="2"/>
          </w:tcPr>
          <w:p w:rsidR="00030ED4" w:rsidRDefault="00030ED4" w:rsidP="00132C6E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>
              <w:rPr>
                <w:rStyle w:val="Strong"/>
                <w:b w:val="0"/>
                <w:bCs w:val="0"/>
                <w:sz w:val="28"/>
                <w:szCs w:val="28"/>
              </w:rPr>
              <w:t>30/105</w:t>
            </w:r>
          </w:p>
        </w:tc>
        <w:tc>
          <w:tcPr>
            <w:tcW w:w="1880" w:type="dxa"/>
          </w:tcPr>
          <w:p w:rsidR="00030ED4" w:rsidRDefault="00030ED4" w:rsidP="00132C6E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>
              <w:rPr>
                <w:rStyle w:val="Strong"/>
                <w:b w:val="0"/>
                <w:bCs w:val="0"/>
                <w:sz w:val="28"/>
                <w:szCs w:val="28"/>
              </w:rPr>
              <w:t>50/157</w:t>
            </w:r>
          </w:p>
        </w:tc>
      </w:tr>
      <w:tr w:rsidR="00030ED4" w:rsidRPr="00365002" w:rsidTr="00892900">
        <w:trPr>
          <w:trHeight w:val="231"/>
        </w:trPr>
        <w:tc>
          <w:tcPr>
            <w:tcW w:w="10635" w:type="dxa"/>
            <w:gridSpan w:val="4"/>
          </w:tcPr>
          <w:p w:rsidR="00030ED4" w:rsidRPr="00365002" w:rsidRDefault="00030ED4" w:rsidP="00132C6E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>
              <w:rPr>
                <w:rStyle w:val="Strong"/>
                <w:b w:val="0"/>
                <w:bCs w:val="0"/>
                <w:sz w:val="28"/>
                <w:szCs w:val="28"/>
              </w:rPr>
              <w:t xml:space="preserve">                    УЖИН</w:t>
            </w:r>
          </w:p>
        </w:tc>
      </w:tr>
      <w:tr w:rsidR="00030ED4" w:rsidRPr="00365002" w:rsidTr="00AA47A8">
        <w:trPr>
          <w:trHeight w:val="81"/>
        </w:trPr>
        <w:tc>
          <w:tcPr>
            <w:tcW w:w="6482" w:type="dxa"/>
          </w:tcPr>
          <w:p w:rsidR="00030ED4" w:rsidRPr="00365002" w:rsidRDefault="00030ED4" w:rsidP="00132C6E">
            <w:pPr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Запеканка картофельная с</w:t>
            </w:r>
            <w:r>
              <w:rPr>
                <w:rStyle w:val="Strong"/>
                <w:b w:val="0"/>
                <w:bCs w:val="0"/>
                <w:sz w:val="28"/>
                <w:szCs w:val="28"/>
              </w:rPr>
              <w:t xml:space="preserve"> отварным </w:t>
            </w: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мясом</w:t>
            </w:r>
          </w:p>
        </w:tc>
        <w:tc>
          <w:tcPr>
            <w:tcW w:w="2212" w:type="dxa"/>
          </w:tcPr>
          <w:p w:rsidR="00030ED4" w:rsidRPr="00365002" w:rsidRDefault="00030ED4" w:rsidP="00132C6E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180/231</w:t>
            </w:r>
          </w:p>
        </w:tc>
        <w:tc>
          <w:tcPr>
            <w:tcW w:w="1941" w:type="dxa"/>
            <w:gridSpan w:val="2"/>
          </w:tcPr>
          <w:p w:rsidR="00030ED4" w:rsidRPr="00365002" w:rsidRDefault="00030ED4" w:rsidP="00132C6E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200/271</w:t>
            </w:r>
          </w:p>
        </w:tc>
      </w:tr>
      <w:tr w:rsidR="00030ED4" w:rsidRPr="00365002" w:rsidTr="00AA47A8">
        <w:trPr>
          <w:trHeight w:val="385"/>
        </w:trPr>
        <w:tc>
          <w:tcPr>
            <w:tcW w:w="6482" w:type="dxa"/>
          </w:tcPr>
          <w:p w:rsidR="00030ED4" w:rsidRPr="00365002" w:rsidRDefault="00030ED4" w:rsidP="00132C6E">
            <w:pPr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Запеканка картофельная с</w:t>
            </w:r>
            <w:r>
              <w:rPr>
                <w:rStyle w:val="Strong"/>
                <w:b w:val="0"/>
                <w:bCs w:val="0"/>
                <w:sz w:val="28"/>
                <w:szCs w:val="28"/>
              </w:rPr>
              <w:t xml:space="preserve"> отварным</w:t>
            </w: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 xml:space="preserve"> мясом на раст.масле (а)</w:t>
            </w:r>
          </w:p>
        </w:tc>
        <w:tc>
          <w:tcPr>
            <w:tcW w:w="2212" w:type="dxa"/>
          </w:tcPr>
          <w:p w:rsidR="00030ED4" w:rsidRPr="00365002" w:rsidRDefault="00030ED4" w:rsidP="00132C6E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180/241</w:t>
            </w:r>
          </w:p>
        </w:tc>
        <w:tc>
          <w:tcPr>
            <w:tcW w:w="1941" w:type="dxa"/>
            <w:gridSpan w:val="2"/>
          </w:tcPr>
          <w:p w:rsidR="00030ED4" w:rsidRPr="00365002" w:rsidRDefault="00030ED4" w:rsidP="00132C6E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200/285</w:t>
            </w:r>
          </w:p>
        </w:tc>
      </w:tr>
      <w:tr w:rsidR="00030ED4" w:rsidRPr="00365002" w:rsidTr="00AA47A8">
        <w:trPr>
          <w:trHeight w:val="174"/>
        </w:trPr>
        <w:tc>
          <w:tcPr>
            <w:tcW w:w="6482" w:type="dxa"/>
          </w:tcPr>
          <w:p w:rsidR="00030ED4" w:rsidRPr="00365002" w:rsidRDefault="00030ED4" w:rsidP="00132C6E">
            <w:pPr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2212" w:type="dxa"/>
          </w:tcPr>
          <w:p w:rsidR="00030ED4" w:rsidRPr="00365002" w:rsidRDefault="00030ED4" w:rsidP="00132C6E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941" w:type="dxa"/>
            <w:gridSpan w:val="2"/>
          </w:tcPr>
          <w:p w:rsidR="00030ED4" w:rsidRDefault="00030ED4" w:rsidP="00132C6E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20/39</w:t>
            </w:r>
          </w:p>
        </w:tc>
      </w:tr>
      <w:tr w:rsidR="00030ED4" w:rsidRPr="00365002" w:rsidTr="00AA47A8">
        <w:trPr>
          <w:trHeight w:val="274"/>
        </w:trPr>
        <w:tc>
          <w:tcPr>
            <w:tcW w:w="6482" w:type="dxa"/>
          </w:tcPr>
          <w:p w:rsidR="00030ED4" w:rsidRPr="00365002" w:rsidRDefault="00030ED4" w:rsidP="00132C6E">
            <w:pPr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Хлеб ржаной</w:t>
            </w:r>
          </w:p>
        </w:tc>
        <w:tc>
          <w:tcPr>
            <w:tcW w:w="2212" w:type="dxa"/>
          </w:tcPr>
          <w:p w:rsidR="00030ED4" w:rsidRPr="00365002" w:rsidRDefault="00030ED4" w:rsidP="00132C6E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10/17</w:t>
            </w:r>
            <w:r>
              <w:rPr>
                <w:rStyle w:val="Strong"/>
                <w:b w:val="0"/>
                <w:bCs w:val="0"/>
                <w:sz w:val="28"/>
                <w:szCs w:val="28"/>
              </w:rPr>
              <w:t>(а)-10/17</w:t>
            </w:r>
          </w:p>
        </w:tc>
        <w:tc>
          <w:tcPr>
            <w:tcW w:w="1941" w:type="dxa"/>
            <w:gridSpan w:val="2"/>
          </w:tcPr>
          <w:p w:rsidR="00030ED4" w:rsidRPr="00365002" w:rsidRDefault="00030ED4" w:rsidP="00132C6E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20/34</w:t>
            </w:r>
            <w:r>
              <w:rPr>
                <w:rStyle w:val="Strong"/>
                <w:b w:val="0"/>
                <w:bCs w:val="0"/>
                <w:sz w:val="28"/>
                <w:szCs w:val="28"/>
              </w:rPr>
              <w:t>(а)-20/34</w:t>
            </w:r>
          </w:p>
        </w:tc>
      </w:tr>
      <w:tr w:rsidR="00030ED4" w:rsidRPr="00365002" w:rsidTr="00AA47A8">
        <w:trPr>
          <w:trHeight w:val="166"/>
        </w:trPr>
        <w:tc>
          <w:tcPr>
            <w:tcW w:w="6482" w:type="dxa"/>
          </w:tcPr>
          <w:p w:rsidR="00030ED4" w:rsidRPr="00365002" w:rsidRDefault="00030ED4" w:rsidP="00132C6E">
            <w:pPr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Чай с сахаром</w:t>
            </w:r>
          </w:p>
        </w:tc>
        <w:tc>
          <w:tcPr>
            <w:tcW w:w="2212" w:type="dxa"/>
          </w:tcPr>
          <w:p w:rsidR="00030ED4" w:rsidRPr="00365002" w:rsidRDefault="00030ED4" w:rsidP="00132C6E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180/41</w:t>
            </w:r>
          </w:p>
        </w:tc>
        <w:tc>
          <w:tcPr>
            <w:tcW w:w="1941" w:type="dxa"/>
            <w:gridSpan w:val="2"/>
          </w:tcPr>
          <w:p w:rsidR="00030ED4" w:rsidRPr="00365002" w:rsidRDefault="00030ED4" w:rsidP="00132C6E">
            <w:pPr>
              <w:jc w:val="center"/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180/41</w:t>
            </w:r>
          </w:p>
        </w:tc>
      </w:tr>
      <w:tr w:rsidR="00030ED4" w:rsidRPr="00365002" w:rsidTr="00AA47A8">
        <w:trPr>
          <w:trHeight w:val="514"/>
        </w:trPr>
        <w:tc>
          <w:tcPr>
            <w:tcW w:w="6482" w:type="dxa"/>
          </w:tcPr>
          <w:p w:rsidR="00030ED4" w:rsidRPr="00365002" w:rsidRDefault="00030ED4" w:rsidP="00132C6E">
            <w:pPr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365002">
              <w:rPr>
                <w:rStyle w:val="Strong"/>
                <w:b w:val="0"/>
                <w:bCs w:val="0"/>
                <w:sz w:val="28"/>
                <w:szCs w:val="28"/>
              </w:rPr>
              <w:t>Стоимость:</w:t>
            </w:r>
          </w:p>
        </w:tc>
        <w:tc>
          <w:tcPr>
            <w:tcW w:w="2212" w:type="dxa"/>
          </w:tcPr>
          <w:p w:rsidR="00030ED4" w:rsidRPr="00365002" w:rsidRDefault="00030ED4" w:rsidP="000F2F3C">
            <w:pPr>
              <w:rPr>
                <w:rStyle w:val="Strong"/>
                <w:b w:val="0"/>
                <w:bCs w:val="0"/>
                <w:sz w:val="28"/>
                <w:szCs w:val="28"/>
              </w:rPr>
            </w:pPr>
            <w:r>
              <w:rPr>
                <w:rStyle w:val="Strong"/>
                <w:b w:val="0"/>
                <w:bCs w:val="0"/>
                <w:sz w:val="28"/>
                <w:szCs w:val="28"/>
              </w:rPr>
              <w:t xml:space="preserve">         204,85</w:t>
            </w:r>
          </w:p>
        </w:tc>
        <w:tc>
          <w:tcPr>
            <w:tcW w:w="1941" w:type="dxa"/>
            <w:gridSpan w:val="2"/>
          </w:tcPr>
          <w:p w:rsidR="00030ED4" w:rsidRDefault="00030ED4" w:rsidP="000F2F3C">
            <w:pPr>
              <w:rPr>
                <w:rStyle w:val="Strong"/>
                <w:b w:val="0"/>
                <w:bCs w:val="0"/>
                <w:sz w:val="28"/>
                <w:szCs w:val="28"/>
              </w:rPr>
            </w:pPr>
            <w:r>
              <w:rPr>
                <w:rStyle w:val="Strong"/>
                <w:b w:val="0"/>
                <w:bCs w:val="0"/>
                <w:sz w:val="28"/>
                <w:szCs w:val="28"/>
              </w:rPr>
              <w:t xml:space="preserve">       </w:t>
            </w:r>
            <w:bookmarkStart w:id="0" w:name="_GoBack"/>
            <w:bookmarkEnd w:id="0"/>
            <w:r>
              <w:rPr>
                <w:rStyle w:val="Strong"/>
                <w:b w:val="0"/>
                <w:bCs w:val="0"/>
                <w:sz w:val="28"/>
                <w:szCs w:val="28"/>
              </w:rPr>
              <w:t>231,56</w:t>
            </w:r>
          </w:p>
        </w:tc>
      </w:tr>
    </w:tbl>
    <w:p w:rsidR="00030ED4" w:rsidRDefault="00030ED4" w:rsidP="00BB7F16">
      <w:pPr>
        <w:tabs>
          <w:tab w:val="left" w:pos="4680"/>
        </w:tabs>
      </w:pPr>
    </w:p>
    <w:p w:rsidR="00030ED4" w:rsidRPr="008C486E" w:rsidRDefault="00030ED4" w:rsidP="008C486E"/>
    <w:sectPr w:rsidR="00030ED4" w:rsidRPr="008C486E" w:rsidSect="0009553B">
      <w:pgSz w:w="11906" w:h="16838"/>
      <w:pgMar w:top="181" w:right="720" w:bottom="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0610"/>
    <w:rsid w:val="00014192"/>
    <w:rsid w:val="00014B8F"/>
    <w:rsid w:val="00023C50"/>
    <w:rsid w:val="00030ED4"/>
    <w:rsid w:val="000321F6"/>
    <w:rsid w:val="00044F48"/>
    <w:rsid w:val="00053C83"/>
    <w:rsid w:val="00054FA3"/>
    <w:rsid w:val="00055E27"/>
    <w:rsid w:val="00056FF2"/>
    <w:rsid w:val="000639EB"/>
    <w:rsid w:val="00067EA1"/>
    <w:rsid w:val="0007140A"/>
    <w:rsid w:val="00075F27"/>
    <w:rsid w:val="00077569"/>
    <w:rsid w:val="00084BDA"/>
    <w:rsid w:val="00086A0E"/>
    <w:rsid w:val="000926D3"/>
    <w:rsid w:val="0009553B"/>
    <w:rsid w:val="000970DB"/>
    <w:rsid w:val="000A2C90"/>
    <w:rsid w:val="000A435E"/>
    <w:rsid w:val="000A68C0"/>
    <w:rsid w:val="000A6AC3"/>
    <w:rsid w:val="000B7213"/>
    <w:rsid w:val="000C4D04"/>
    <w:rsid w:val="000C7F5E"/>
    <w:rsid w:val="000D09FB"/>
    <w:rsid w:val="000D1CB8"/>
    <w:rsid w:val="000D427E"/>
    <w:rsid w:val="000F2F39"/>
    <w:rsid w:val="000F2F3C"/>
    <w:rsid w:val="00101FBF"/>
    <w:rsid w:val="00104AB5"/>
    <w:rsid w:val="00106BFB"/>
    <w:rsid w:val="00111F00"/>
    <w:rsid w:val="00115C6F"/>
    <w:rsid w:val="0012315A"/>
    <w:rsid w:val="0012405C"/>
    <w:rsid w:val="001267BB"/>
    <w:rsid w:val="001278C9"/>
    <w:rsid w:val="00130610"/>
    <w:rsid w:val="00130F7A"/>
    <w:rsid w:val="00132C6E"/>
    <w:rsid w:val="001417E1"/>
    <w:rsid w:val="00142997"/>
    <w:rsid w:val="00147D3B"/>
    <w:rsid w:val="00152819"/>
    <w:rsid w:val="0015377E"/>
    <w:rsid w:val="00153AB4"/>
    <w:rsid w:val="0016311B"/>
    <w:rsid w:val="001642DB"/>
    <w:rsid w:val="00174266"/>
    <w:rsid w:val="00183780"/>
    <w:rsid w:val="001921EC"/>
    <w:rsid w:val="001927B2"/>
    <w:rsid w:val="00195B7F"/>
    <w:rsid w:val="001A7C1B"/>
    <w:rsid w:val="001B0DB4"/>
    <w:rsid w:val="001C19B3"/>
    <w:rsid w:val="001C3009"/>
    <w:rsid w:val="001C6EC7"/>
    <w:rsid w:val="001E3C8F"/>
    <w:rsid w:val="001E50AE"/>
    <w:rsid w:val="001F3A4C"/>
    <w:rsid w:val="0021481A"/>
    <w:rsid w:val="00226C86"/>
    <w:rsid w:val="00227434"/>
    <w:rsid w:val="00230B83"/>
    <w:rsid w:val="00242524"/>
    <w:rsid w:val="00245B6F"/>
    <w:rsid w:val="00246B07"/>
    <w:rsid w:val="002543C0"/>
    <w:rsid w:val="0025505A"/>
    <w:rsid w:val="00257306"/>
    <w:rsid w:val="00264524"/>
    <w:rsid w:val="00266CFE"/>
    <w:rsid w:val="002670FD"/>
    <w:rsid w:val="00287CB5"/>
    <w:rsid w:val="00296DD3"/>
    <w:rsid w:val="002B4597"/>
    <w:rsid w:val="002C405A"/>
    <w:rsid w:val="002C79A4"/>
    <w:rsid w:val="002D23CA"/>
    <w:rsid w:val="002D5395"/>
    <w:rsid w:val="002E0C2B"/>
    <w:rsid w:val="002E453E"/>
    <w:rsid w:val="002E69BC"/>
    <w:rsid w:val="002F081B"/>
    <w:rsid w:val="002F0942"/>
    <w:rsid w:val="002F0CC0"/>
    <w:rsid w:val="002F260F"/>
    <w:rsid w:val="003032A3"/>
    <w:rsid w:val="00303D81"/>
    <w:rsid w:val="00311C51"/>
    <w:rsid w:val="003127E9"/>
    <w:rsid w:val="00315036"/>
    <w:rsid w:val="00315D95"/>
    <w:rsid w:val="00321552"/>
    <w:rsid w:val="00322424"/>
    <w:rsid w:val="00335868"/>
    <w:rsid w:val="003404A7"/>
    <w:rsid w:val="00343B19"/>
    <w:rsid w:val="00347AC0"/>
    <w:rsid w:val="003525D6"/>
    <w:rsid w:val="00365002"/>
    <w:rsid w:val="00367CEE"/>
    <w:rsid w:val="0038401D"/>
    <w:rsid w:val="00384E39"/>
    <w:rsid w:val="003903C6"/>
    <w:rsid w:val="003A0D16"/>
    <w:rsid w:val="003C06BB"/>
    <w:rsid w:val="003C6E84"/>
    <w:rsid w:val="003C70A9"/>
    <w:rsid w:val="003D1C91"/>
    <w:rsid w:val="003D2008"/>
    <w:rsid w:val="003D5AEB"/>
    <w:rsid w:val="003D5EDE"/>
    <w:rsid w:val="003D6D6B"/>
    <w:rsid w:val="003E058C"/>
    <w:rsid w:val="003E7F5C"/>
    <w:rsid w:val="003F0EA1"/>
    <w:rsid w:val="003F1CBD"/>
    <w:rsid w:val="003F33CD"/>
    <w:rsid w:val="003F438D"/>
    <w:rsid w:val="003F5406"/>
    <w:rsid w:val="00403EAE"/>
    <w:rsid w:val="0040532A"/>
    <w:rsid w:val="004129CD"/>
    <w:rsid w:val="00415524"/>
    <w:rsid w:val="00422D76"/>
    <w:rsid w:val="00433D82"/>
    <w:rsid w:val="00442004"/>
    <w:rsid w:val="00445DEF"/>
    <w:rsid w:val="00447A2E"/>
    <w:rsid w:val="00452A8A"/>
    <w:rsid w:val="00467207"/>
    <w:rsid w:val="004719F5"/>
    <w:rsid w:val="00476D57"/>
    <w:rsid w:val="004814EC"/>
    <w:rsid w:val="004818A3"/>
    <w:rsid w:val="004A7E5A"/>
    <w:rsid w:val="004B1D2D"/>
    <w:rsid w:val="004B3BE6"/>
    <w:rsid w:val="004B5081"/>
    <w:rsid w:val="004B51E1"/>
    <w:rsid w:val="004C658B"/>
    <w:rsid w:val="004E562A"/>
    <w:rsid w:val="004E749B"/>
    <w:rsid w:val="004F062C"/>
    <w:rsid w:val="004F4653"/>
    <w:rsid w:val="004F49D8"/>
    <w:rsid w:val="004F6153"/>
    <w:rsid w:val="00514E9A"/>
    <w:rsid w:val="005161B1"/>
    <w:rsid w:val="00523E50"/>
    <w:rsid w:val="005244B1"/>
    <w:rsid w:val="00525F56"/>
    <w:rsid w:val="00533641"/>
    <w:rsid w:val="00536640"/>
    <w:rsid w:val="00537359"/>
    <w:rsid w:val="0054102A"/>
    <w:rsid w:val="0054364D"/>
    <w:rsid w:val="00544598"/>
    <w:rsid w:val="00544CA8"/>
    <w:rsid w:val="00545836"/>
    <w:rsid w:val="0054750F"/>
    <w:rsid w:val="00550D88"/>
    <w:rsid w:val="00553C16"/>
    <w:rsid w:val="00564240"/>
    <w:rsid w:val="00564EE2"/>
    <w:rsid w:val="005662E0"/>
    <w:rsid w:val="0057085F"/>
    <w:rsid w:val="00575844"/>
    <w:rsid w:val="005826BC"/>
    <w:rsid w:val="00587630"/>
    <w:rsid w:val="00593B79"/>
    <w:rsid w:val="0059459D"/>
    <w:rsid w:val="005960AD"/>
    <w:rsid w:val="005B39C1"/>
    <w:rsid w:val="005B5593"/>
    <w:rsid w:val="005F6DA9"/>
    <w:rsid w:val="005F7497"/>
    <w:rsid w:val="00605A9D"/>
    <w:rsid w:val="00605DAC"/>
    <w:rsid w:val="00606CFB"/>
    <w:rsid w:val="00613634"/>
    <w:rsid w:val="0061568E"/>
    <w:rsid w:val="0062309C"/>
    <w:rsid w:val="006355DA"/>
    <w:rsid w:val="00635607"/>
    <w:rsid w:val="006376BE"/>
    <w:rsid w:val="006416BB"/>
    <w:rsid w:val="00644D6B"/>
    <w:rsid w:val="00645503"/>
    <w:rsid w:val="00646F96"/>
    <w:rsid w:val="00656686"/>
    <w:rsid w:val="00663F94"/>
    <w:rsid w:val="00680F34"/>
    <w:rsid w:val="006813A8"/>
    <w:rsid w:val="00682191"/>
    <w:rsid w:val="00686411"/>
    <w:rsid w:val="006879B1"/>
    <w:rsid w:val="0069113A"/>
    <w:rsid w:val="00697E43"/>
    <w:rsid w:val="006A3A54"/>
    <w:rsid w:val="006B2F58"/>
    <w:rsid w:val="006B5F23"/>
    <w:rsid w:val="006C0E0C"/>
    <w:rsid w:val="006C25FF"/>
    <w:rsid w:val="006C4108"/>
    <w:rsid w:val="006C4370"/>
    <w:rsid w:val="006C59FA"/>
    <w:rsid w:val="006D4DB6"/>
    <w:rsid w:val="006E45C6"/>
    <w:rsid w:val="006E75DB"/>
    <w:rsid w:val="006F21CB"/>
    <w:rsid w:val="006F2B8D"/>
    <w:rsid w:val="006F58AD"/>
    <w:rsid w:val="006F5D57"/>
    <w:rsid w:val="00703C0E"/>
    <w:rsid w:val="0070698B"/>
    <w:rsid w:val="00707E5F"/>
    <w:rsid w:val="00710AE8"/>
    <w:rsid w:val="00711F4A"/>
    <w:rsid w:val="00712EA5"/>
    <w:rsid w:val="00720E19"/>
    <w:rsid w:val="007235A0"/>
    <w:rsid w:val="00726F12"/>
    <w:rsid w:val="00732127"/>
    <w:rsid w:val="00732D65"/>
    <w:rsid w:val="00737797"/>
    <w:rsid w:val="00737C23"/>
    <w:rsid w:val="007424D4"/>
    <w:rsid w:val="00745127"/>
    <w:rsid w:val="007541A3"/>
    <w:rsid w:val="00757D14"/>
    <w:rsid w:val="007617AF"/>
    <w:rsid w:val="00765CA8"/>
    <w:rsid w:val="0078261E"/>
    <w:rsid w:val="00784FA2"/>
    <w:rsid w:val="00785865"/>
    <w:rsid w:val="00793FE2"/>
    <w:rsid w:val="007A111C"/>
    <w:rsid w:val="007B008A"/>
    <w:rsid w:val="007B018E"/>
    <w:rsid w:val="007B2EDF"/>
    <w:rsid w:val="007B3AA0"/>
    <w:rsid w:val="007C173F"/>
    <w:rsid w:val="007C4F1C"/>
    <w:rsid w:val="007C6191"/>
    <w:rsid w:val="007C6AE2"/>
    <w:rsid w:val="007D2592"/>
    <w:rsid w:val="007D26AF"/>
    <w:rsid w:val="007E02FC"/>
    <w:rsid w:val="007E10D4"/>
    <w:rsid w:val="007E49E3"/>
    <w:rsid w:val="007F7DE9"/>
    <w:rsid w:val="00803052"/>
    <w:rsid w:val="008110B8"/>
    <w:rsid w:val="00822812"/>
    <w:rsid w:val="00823BB9"/>
    <w:rsid w:val="008250E2"/>
    <w:rsid w:val="00825AFA"/>
    <w:rsid w:val="008326A2"/>
    <w:rsid w:val="008329AF"/>
    <w:rsid w:val="00833191"/>
    <w:rsid w:val="0083570D"/>
    <w:rsid w:val="00836470"/>
    <w:rsid w:val="00837E22"/>
    <w:rsid w:val="008404F0"/>
    <w:rsid w:val="00841FC7"/>
    <w:rsid w:val="00847D69"/>
    <w:rsid w:val="00851149"/>
    <w:rsid w:val="008526C9"/>
    <w:rsid w:val="00853B35"/>
    <w:rsid w:val="0086075D"/>
    <w:rsid w:val="00863146"/>
    <w:rsid w:val="00871C86"/>
    <w:rsid w:val="00876A79"/>
    <w:rsid w:val="00880DCC"/>
    <w:rsid w:val="00890579"/>
    <w:rsid w:val="00892900"/>
    <w:rsid w:val="008A2CCC"/>
    <w:rsid w:val="008A4308"/>
    <w:rsid w:val="008A5CF0"/>
    <w:rsid w:val="008C096A"/>
    <w:rsid w:val="008C28CA"/>
    <w:rsid w:val="008C486E"/>
    <w:rsid w:val="008D0671"/>
    <w:rsid w:val="008D214E"/>
    <w:rsid w:val="008D39C3"/>
    <w:rsid w:val="008E0E43"/>
    <w:rsid w:val="008E1AFB"/>
    <w:rsid w:val="008E6CA3"/>
    <w:rsid w:val="008F1C02"/>
    <w:rsid w:val="008F368D"/>
    <w:rsid w:val="008F78E5"/>
    <w:rsid w:val="00910480"/>
    <w:rsid w:val="00915D4E"/>
    <w:rsid w:val="00917EFC"/>
    <w:rsid w:val="009221CB"/>
    <w:rsid w:val="00926AA6"/>
    <w:rsid w:val="0093449D"/>
    <w:rsid w:val="00934B7D"/>
    <w:rsid w:val="00936180"/>
    <w:rsid w:val="00941BC1"/>
    <w:rsid w:val="00942425"/>
    <w:rsid w:val="009429C9"/>
    <w:rsid w:val="00944C64"/>
    <w:rsid w:val="00945F9B"/>
    <w:rsid w:val="00950DEF"/>
    <w:rsid w:val="00952F2C"/>
    <w:rsid w:val="00967BC9"/>
    <w:rsid w:val="009769D8"/>
    <w:rsid w:val="00983C58"/>
    <w:rsid w:val="009873AD"/>
    <w:rsid w:val="00992EB5"/>
    <w:rsid w:val="00997F60"/>
    <w:rsid w:val="009A57C3"/>
    <w:rsid w:val="009B04A4"/>
    <w:rsid w:val="009B2F35"/>
    <w:rsid w:val="009B50B2"/>
    <w:rsid w:val="009C20EB"/>
    <w:rsid w:val="009E3CDB"/>
    <w:rsid w:val="009E709B"/>
    <w:rsid w:val="00A0428B"/>
    <w:rsid w:val="00A05935"/>
    <w:rsid w:val="00A06A32"/>
    <w:rsid w:val="00A20102"/>
    <w:rsid w:val="00A22ACD"/>
    <w:rsid w:val="00A22DB6"/>
    <w:rsid w:val="00A2521E"/>
    <w:rsid w:val="00A32D94"/>
    <w:rsid w:val="00A34CF9"/>
    <w:rsid w:val="00A3793D"/>
    <w:rsid w:val="00A43640"/>
    <w:rsid w:val="00A54271"/>
    <w:rsid w:val="00A5498B"/>
    <w:rsid w:val="00A5728B"/>
    <w:rsid w:val="00A60DD2"/>
    <w:rsid w:val="00A60F9C"/>
    <w:rsid w:val="00A628BA"/>
    <w:rsid w:val="00A67683"/>
    <w:rsid w:val="00A71261"/>
    <w:rsid w:val="00A72FA1"/>
    <w:rsid w:val="00A82AB5"/>
    <w:rsid w:val="00A84719"/>
    <w:rsid w:val="00A91125"/>
    <w:rsid w:val="00AA103E"/>
    <w:rsid w:val="00AA47A8"/>
    <w:rsid w:val="00AA7C25"/>
    <w:rsid w:val="00AB0628"/>
    <w:rsid w:val="00AB16B3"/>
    <w:rsid w:val="00AB6D23"/>
    <w:rsid w:val="00AC28D5"/>
    <w:rsid w:val="00AC3D83"/>
    <w:rsid w:val="00AC5C62"/>
    <w:rsid w:val="00AC6DCD"/>
    <w:rsid w:val="00AD40A0"/>
    <w:rsid w:val="00AD4F76"/>
    <w:rsid w:val="00AE4D8B"/>
    <w:rsid w:val="00AF3099"/>
    <w:rsid w:val="00AF47AF"/>
    <w:rsid w:val="00AF67B0"/>
    <w:rsid w:val="00AF6ED4"/>
    <w:rsid w:val="00B02DFC"/>
    <w:rsid w:val="00B07046"/>
    <w:rsid w:val="00B14DAE"/>
    <w:rsid w:val="00B158F9"/>
    <w:rsid w:val="00B17E99"/>
    <w:rsid w:val="00B17F0F"/>
    <w:rsid w:val="00B246FD"/>
    <w:rsid w:val="00B3005A"/>
    <w:rsid w:val="00B317AF"/>
    <w:rsid w:val="00B43CE7"/>
    <w:rsid w:val="00B470F1"/>
    <w:rsid w:val="00B53117"/>
    <w:rsid w:val="00B5599F"/>
    <w:rsid w:val="00B55DAD"/>
    <w:rsid w:val="00B70E34"/>
    <w:rsid w:val="00B8032C"/>
    <w:rsid w:val="00B82DA4"/>
    <w:rsid w:val="00B878D3"/>
    <w:rsid w:val="00B9345A"/>
    <w:rsid w:val="00BA633C"/>
    <w:rsid w:val="00BA6A1A"/>
    <w:rsid w:val="00BB0E18"/>
    <w:rsid w:val="00BB17D6"/>
    <w:rsid w:val="00BB403A"/>
    <w:rsid w:val="00BB4894"/>
    <w:rsid w:val="00BB7F16"/>
    <w:rsid w:val="00BD1848"/>
    <w:rsid w:val="00BE05A0"/>
    <w:rsid w:val="00BE2FAC"/>
    <w:rsid w:val="00BF008E"/>
    <w:rsid w:val="00BF62F4"/>
    <w:rsid w:val="00BF76B1"/>
    <w:rsid w:val="00C0454D"/>
    <w:rsid w:val="00C173A2"/>
    <w:rsid w:val="00C17C67"/>
    <w:rsid w:val="00C24F0A"/>
    <w:rsid w:val="00C30B65"/>
    <w:rsid w:val="00C33105"/>
    <w:rsid w:val="00C36AF4"/>
    <w:rsid w:val="00C4316D"/>
    <w:rsid w:val="00C43EE0"/>
    <w:rsid w:val="00C44AEF"/>
    <w:rsid w:val="00C47A8F"/>
    <w:rsid w:val="00C51E74"/>
    <w:rsid w:val="00C6358F"/>
    <w:rsid w:val="00C66A8E"/>
    <w:rsid w:val="00C8170A"/>
    <w:rsid w:val="00C824A6"/>
    <w:rsid w:val="00C85BF6"/>
    <w:rsid w:val="00C86936"/>
    <w:rsid w:val="00C91B93"/>
    <w:rsid w:val="00CA0174"/>
    <w:rsid w:val="00CA7D35"/>
    <w:rsid w:val="00CD6AEA"/>
    <w:rsid w:val="00CD78F0"/>
    <w:rsid w:val="00CE1759"/>
    <w:rsid w:val="00CE4806"/>
    <w:rsid w:val="00D03897"/>
    <w:rsid w:val="00D13A0C"/>
    <w:rsid w:val="00D252D0"/>
    <w:rsid w:val="00D33D1E"/>
    <w:rsid w:val="00D33F10"/>
    <w:rsid w:val="00D45E6C"/>
    <w:rsid w:val="00D46B9C"/>
    <w:rsid w:val="00D50489"/>
    <w:rsid w:val="00D5779E"/>
    <w:rsid w:val="00D9336A"/>
    <w:rsid w:val="00D97860"/>
    <w:rsid w:val="00DA2297"/>
    <w:rsid w:val="00DA57E9"/>
    <w:rsid w:val="00DB101F"/>
    <w:rsid w:val="00DB1A64"/>
    <w:rsid w:val="00DB4419"/>
    <w:rsid w:val="00DC742C"/>
    <w:rsid w:val="00DD049C"/>
    <w:rsid w:val="00DD1BA6"/>
    <w:rsid w:val="00DD508F"/>
    <w:rsid w:val="00DE2064"/>
    <w:rsid w:val="00DE25FE"/>
    <w:rsid w:val="00DE37C3"/>
    <w:rsid w:val="00DE6E2C"/>
    <w:rsid w:val="00DF7BED"/>
    <w:rsid w:val="00E020E7"/>
    <w:rsid w:val="00E038E4"/>
    <w:rsid w:val="00E057BB"/>
    <w:rsid w:val="00E1077C"/>
    <w:rsid w:val="00E1183F"/>
    <w:rsid w:val="00E16894"/>
    <w:rsid w:val="00E17E95"/>
    <w:rsid w:val="00E20850"/>
    <w:rsid w:val="00E24CD4"/>
    <w:rsid w:val="00E27B3F"/>
    <w:rsid w:val="00E35F39"/>
    <w:rsid w:val="00E43015"/>
    <w:rsid w:val="00E43529"/>
    <w:rsid w:val="00E44DAF"/>
    <w:rsid w:val="00E52865"/>
    <w:rsid w:val="00E5436A"/>
    <w:rsid w:val="00E613EC"/>
    <w:rsid w:val="00E6233F"/>
    <w:rsid w:val="00E64448"/>
    <w:rsid w:val="00E7561B"/>
    <w:rsid w:val="00E75EA8"/>
    <w:rsid w:val="00E76366"/>
    <w:rsid w:val="00E77E97"/>
    <w:rsid w:val="00EA612C"/>
    <w:rsid w:val="00EB3601"/>
    <w:rsid w:val="00EB4317"/>
    <w:rsid w:val="00EB63EB"/>
    <w:rsid w:val="00EB7B0C"/>
    <w:rsid w:val="00EC1F55"/>
    <w:rsid w:val="00EC39C1"/>
    <w:rsid w:val="00EE0C47"/>
    <w:rsid w:val="00EE6D73"/>
    <w:rsid w:val="00EE7B31"/>
    <w:rsid w:val="00EF254C"/>
    <w:rsid w:val="00EF643B"/>
    <w:rsid w:val="00F07F7F"/>
    <w:rsid w:val="00F13C9C"/>
    <w:rsid w:val="00F157EC"/>
    <w:rsid w:val="00F16396"/>
    <w:rsid w:val="00F20732"/>
    <w:rsid w:val="00F226BF"/>
    <w:rsid w:val="00F300EB"/>
    <w:rsid w:val="00F32113"/>
    <w:rsid w:val="00F34AAB"/>
    <w:rsid w:val="00F519E7"/>
    <w:rsid w:val="00F540B0"/>
    <w:rsid w:val="00F56EA5"/>
    <w:rsid w:val="00F64D57"/>
    <w:rsid w:val="00F66CAF"/>
    <w:rsid w:val="00F6711D"/>
    <w:rsid w:val="00F7252C"/>
    <w:rsid w:val="00F74F05"/>
    <w:rsid w:val="00F86CC3"/>
    <w:rsid w:val="00F90EA6"/>
    <w:rsid w:val="00F91E33"/>
    <w:rsid w:val="00F9588F"/>
    <w:rsid w:val="00FA417D"/>
    <w:rsid w:val="00FA7C84"/>
    <w:rsid w:val="00FB2086"/>
    <w:rsid w:val="00FC69E6"/>
    <w:rsid w:val="00FD5E5F"/>
    <w:rsid w:val="00FE07A8"/>
    <w:rsid w:val="00FE61F1"/>
    <w:rsid w:val="00FE7B5D"/>
    <w:rsid w:val="00FF0A01"/>
    <w:rsid w:val="00FF19E6"/>
    <w:rsid w:val="00FF3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DA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14DAE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14DAE"/>
    <w:pPr>
      <w:keepNext/>
      <w:jc w:val="both"/>
      <w:outlineLvl w:val="1"/>
    </w:pPr>
    <w:rPr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4DAE"/>
    <w:pPr>
      <w:keepNext/>
      <w:jc w:val="center"/>
      <w:outlineLvl w:val="2"/>
    </w:pPr>
    <w:rPr>
      <w:rFonts w:ascii="Garamond" w:hAnsi="Garamond"/>
      <w:caps/>
      <w:sz w:val="40"/>
      <w:szCs w:val="40"/>
      <w:lang w:val="en-US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6C437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14DAE"/>
    <w:rPr>
      <w:rFonts w:cs="Times New Roman"/>
      <w:sz w:val="24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14DAE"/>
    <w:rPr>
      <w:rFonts w:cs="Times New Roman"/>
      <w:sz w:val="24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14DAE"/>
    <w:rPr>
      <w:rFonts w:ascii="Garamond" w:hAnsi="Garamond" w:cs="Times New Roman"/>
      <w:caps/>
      <w:sz w:val="40"/>
      <w:szCs w:val="40"/>
      <w:lang w:val="en-US"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6C4370"/>
    <w:rPr>
      <w:rFonts w:ascii="Calibri" w:hAnsi="Calibri" w:cs="Times New Roman"/>
      <w:b/>
      <w:bCs/>
      <w:sz w:val="28"/>
      <w:szCs w:val="28"/>
    </w:rPr>
  </w:style>
  <w:style w:type="paragraph" w:styleId="Caption">
    <w:name w:val="caption"/>
    <w:basedOn w:val="Normal"/>
    <w:next w:val="Normal"/>
    <w:uiPriority w:val="99"/>
    <w:qFormat/>
    <w:rsid w:val="00B14DAE"/>
    <w:pPr>
      <w:spacing w:before="60" w:after="60"/>
      <w:jc w:val="center"/>
    </w:pPr>
    <w:rPr>
      <w:rFonts w:ascii="Courier New" w:hAnsi="Courier New" w:cs="Courier New"/>
      <w:b/>
      <w:bCs/>
      <w:caps/>
      <w:spacing w:val="20"/>
      <w:sz w:val="48"/>
      <w:szCs w:val="48"/>
    </w:rPr>
  </w:style>
  <w:style w:type="table" w:styleId="TableGrid">
    <w:name w:val="Table Grid"/>
    <w:basedOn w:val="TableNormal"/>
    <w:uiPriority w:val="99"/>
    <w:rsid w:val="001C19B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E763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6366"/>
    <w:rPr>
      <w:rFonts w:ascii="Segoe UI" w:hAnsi="Segoe UI" w:cs="Segoe UI"/>
      <w:sz w:val="18"/>
      <w:szCs w:val="18"/>
    </w:rPr>
  </w:style>
  <w:style w:type="character" w:styleId="IntenseEmphasis">
    <w:name w:val="Intense Emphasis"/>
    <w:basedOn w:val="DefaultParagraphFont"/>
    <w:uiPriority w:val="99"/>
    <w:qFormat/>
    <w:rsid w:val="000A435E"/>
    <w:rPr>
      <w:rFonts w:cs="Times New Roman"/>
      <w:b/>
      <w:bCs/>
      <w:i/>
      <w:iCs/>
      <w:color w:val="4F81BD"/>
    </w:rPr>
  </w:style>
  <w:style w:type="paragraph" w:styleId="Quote">
    <w:name w:val="Quote"/>
    <w:basedOn w:val="Normal"/>
    <w:next w:val="Normal"/>
    <w:link w:val="QuoteChar"/>
    <w:uiPriority w:val="99"/>
    <w:qFormat/>
    <w:rsid w:val="000A435E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locked/>
    <w:rsid w:val="000A435E"/>
    <w:rPr>
      <w:rFonts w:cs="Times New Roman"/>
      <w:i/>
      <w:iCs/>
      <w:color w:val="000000"/>
      <w:sz w:val="24"/>
      <w:szCs w:val="24"/>
    </w:rPr>
  </w:style>
  <w:style w:type="paragraph" w:styleId="NoSpacing">
    <w:name w:val="No Spacing"/>
    <w:uiPriority w:val="99"/>
    <w:qFormat/>
    <w:rsid w:val="000A435E"/>
    <w:rPr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0A435E"/>
    <w:rPr>
      <w:rFonts w:cs="Times New Roman"/>
      <w:b/>
      <w:bCs/>
    </w:rPr>
  </w:style>
  <w:style w:type="paragraph" w:styleId="Title">
    <w:name w:val="Title"/>
    <w:basedOn w:val="Normal"/>
    <w:next w:val="Normal"/>
    <w:link w:val="TitleChar"/>
    <w:uiPriority w:val="99"/>
    <w:qFormat/>
    <w:locked/>
    <w:rsid w:val="000A435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0A435E"/>
    <w:rPr>
      <w:rFonts w:ascii="Cambria" w:hAnsi="Cambria" w:cs="Times New Roman"/>
      <w:b/>
      <w:bCs/>
      <w:kern w:val="28"/>
      <w:sz w:val="32"/>
      <w:szCs w:val="32"/>
    </w:rPr>
  </w:style>
  <w:style w:type="character" w:styleId="Emphasis">
    <w:name w:val="Emphasis"/>
    <w:basedOn w:val="DefaultParagraphFont"/>
    <w:uiPriority w:val="99"/>
    <w:qFormat/>
    <w:locked/>
    <w:rsid w:val="00D9336A"/>
    <w:rPr>
      <w:rFonts w:cs="Times New Roman"/>
      <w:i/>
      <w:iCs/>
    </w:rPr>
  </w:style>
  <w:style w:type="paragraph" w:styleId="Subtitle">
    <w:name w:val="Subtitle"/>
    <w:basedOn w:val="Normal"/>
    <w:next w:val="Normal"/>
    <w:link w:val="SubtitleChar"/>
    <w:uiPriority w:val="99"/>
    <w:qFormat/>
    <w:locked/>
    <w:rsid w:val="006C4370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6C4370"/>
    <w:rPr>
      <w:rFonts w:ascii="Cambria" w:hAnsi="Cambria" w:cs="Times New Roman"/>
      <w:sz w:val="24"/>
      <w:szCs w:val="24"/>
    </w:rPr>
  </w:style>
  <w:style w:type="character" w:styleId="SubtleEmphasis">
    <w:name w:val="Subtle Emphasis"/>
    <w:basedOn w:val="DefaultParagraphFont"/>
    <w:uiPriority w:val="99"/>
    <w:qFormat/>
    <w:rsid w:val="006C4370"/>
    <w:rPr>
      <w:rFonts w:cs="Times New Roman"/>
      <w:i/>
      <w:iCs/>
      <w:color w:val="808080"/>
    </w:rPr>
  </w:style>
  <w:style w:type="paragraph" w:styleId="ListParagraph">
    <w:name w:val="List Paragraph"/>
    <w:basedOn w:val="Normal"/>
    <w:uiPriority w:val="99"/>
    <w:qFormat/>
    <w:rsid w:val="006C4370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3838</TotalTime>
  <Pages>1</Pages>
  <Words>217</Words>
  <Characters>1242</Characters>
  <Application>Microsoft Office Outlook</Application>
  <DocSecurity>0</DocSecurity>
  <Lines>0</Lines>
  <Paragraphs>0</Paragraphs>
  <ScaleCrop>false</ScaleCrop>
  <Company>Office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User</cp:lastModifiedBy>
  <cp:revision>429</cp:revision>
  <cp:lastPrinted>2026-07-09T07:22:00Z</cp:lastPrinted>
  <dcterms:created xsi:type="dcterms:W3CDTF">2015-02-10T08:58:00Z</dcterms:created>
  <dcterms:modified xsi:type="dcterms:W3CDTF">2026-07-09T07:23:00Z</dcterms:modified>
</cp:coreProperties>
</file>